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713" w:type="pct"/>
        <w:tblInd w:w="284" w:type="dxa"/>
        <w:tblLayout w:type="fixed"/>
        <w:tblCellMar>
          <w:left w:w="0" w:type="dxa"/>
          <w:right w:w="0" w:type="dxa"/>
        </w:tblCellMar>
        <w:tblLook w:val="0600" w:firstRow="0" w:lastRow="0" w:firstColumn="0" w:lastColumn="0" w:noHBand="1" w:noVBand="1"/>
        <w:tblCaption w:val="Layout table"/>
      </w:tblPr>
      <w:tblGrid>
        <w:gridCol w:w="4134"/>
        <w:gridCol w:w="544"/>
        <w:gridCol w:w="23"/>
        <w:gridCol w:w="4549"/>
        <w:gridCol w:w="436"/>
        <w:gridCol w:w="4566"/>
      </w:tblGrid>
      <w:tr w:rsidR="00AA0CB1" w14:paraId="0ED8A103" w14:textId="77777777" w:rsidTr="0010740B">
        <w:trPr>
          <w:trHeight w:hRule="exact" w:val="10584"/>
        </w:trPr>
        <w:tc>
          <w:tcPr>
            <w:tcW w:w="1450" w:type="pct"/>
          </w:tcPr>
          <w:p w14:paraId="5D3A0B7A" w14:textId="58B0D781" w:rsidR="00AA0CB1" w:rsidRPr="0010740B" w:rsidRDefault="00633B6A">
            <w:pPr>
              <w:rPr>
                <w:rFonts w:cstheme="minorHAnsi"/>
              </w:rPr>
            </w:pPr>
            <w:r w:rsidRPr="0010740B">
              <w:rPr>
                <w:rFonts w:cstheme="minorHAnsi"/>
                <w:noProof/>
              </w:rPr>
              <w:drawing>
                <wp:anchor distT="0" distB="0" distL="114300" distR="114300" simplePos="0" relativeHeight="251678720" behindDoc="0" locked="0" layoutInCell="1" allowOverlap="1" wp14:anchorId="3E46D3C3" wp14:editId="7F3923FF">
                  <wp:simplePos x="0" y="0"/>
                  <wp:positionH relativeFrom="column">
                    <wp:posOffset>848378</wp:posOffset>
                  </wp:positionH>
                  <wp:positionV relativeFrom="paragraph">
                    <wp:posOffset>38100</wp:posOffset>
                  </wp:positionV>
                  <wp:extent cx="933450" cy="965854"/>
                  <wp:effectExtent l="0" t="0" r="0" b="5715"/>
                  <wp:wrapNone/>
                  <wp:docPr id="177806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65854"/>
                          </a:xfrm>
                          <a:prstGeom prst="rect">
                            <a:avLst/>
                          </a:prstGeom>
                          <a:noFill/>
                        </pic:spPr>
                      </pic:pic>
                    </a:graphicData>
                  </a:graphic>
                  <wp14:sizeRelH relativeFrom="margin">
                    <wp14:pctWidth>0</wp14:pctWidth>
                  </wp14:sizeRelH>
                  <wp14:sizeRelV relativeFrom="margin">
                    <wp14:pctHeight>0</wp14:pctHeight>
                  </wp14:sizeRelV>
                </wp:anchor>
              </w:drawing>
            </w:r>
          </w:p>
          <w:p w14:paraId="5B195A46" w14:textId="1C837DDB" w:rsidR="00AA0CB1" w:rsidRPr="0010740B" w:rsidRDefault="00AA0CB1">
            <w:pPr>
              <w:rPr>
                <w:rFonts w:cstheme="minorHAnsi"/>
              </w:rPr>
            </w:pPr>
          </w:p>
          <w:p w14:paraId="79D189FD" w14:textId="43240A6D" w:rsidR="00AA0CB1" w:rsidRPr="0010740B" w:rsidRDefault="00AA0CB1" w:rsidP="00715EA6">
            <w:pPr>
              <w:rPr>
                <w:rFonts w:cstheme="minorHAnsi"/>
              </w:rPr>
            </w:pPr>
          </w:p>
          <w:p w14:paraId="155ABBE3" w14:textId="77777777" w:rsidR="00125492" w:rsidRPr="0010740B" w:rsidRDefault="00125492" w:rsidP="00715EA6">
            <w:pPr>
              <w:tabs>
                <w:tab w:val="left" w:pos="2268"/>
              </w:tabs>
              <w:spacing w:after="0" w:line="278" w:lineRule="auto"/>
              <w:ind w:left="-709" w:firstLine="709"/>
              <w:rPr>
                <w:rFonts w:eastAsia="Aptos" w:cstheme="minorHAnsi"/>
                <w:b/>
                <w:bCs/>
                <w:smallCaps/>
                <w:color w:val="0F4761"/>
                <w:spacing w:val="5"/>
                <w:kern w:val="2"/>
                <w:lang w:val="en-AU"/>
                <w14:ligatures w14:val="standardContextual"/>
              </w:rPr>
            </w:pPr>
          </w:p>
          <w:p w14:paraId="3D8217F8" w14:textId="649DD0A8" w:rsidR="00AA0CB1" w:rsidRPr="0010740B" w:rsidRDefault="00AA0CB1" w:rsidP="003F4F0B">
            <w:pPr>
              <w:tabs>
                <w:tab w:val="left" w:pos="2268"/>
              </w:tabs>
              <w:spacing w:after="0" w:line="278" w:lineRule="auto"/>
              <w:ind w:left="-709" w:firstLine="709"/>
              <w:jc w:val="center"/>
              <w:rPr>
                <w:rFonts w:asciiTheme="majorHAnsi" w:eastAsia="Aptos" w:hAnsiTheme="majorHAnsi" w:cstheme="majorHAnsi"/>
                <w:b/>
                <w:bCs/>
                <w:smallCaps/>
                <w:color w:val="0F4761"/>
                <w:spacing w:val="5"/>
                <w:kern w:val="2"/>
                <w:sz w:val="22"/>
                <w:szCs w:val="22"/>
                <w:lang w:val="en-AU"/>
                <w14:ligatures w14:val="standardContextual"/>
              </w:rPr>
            </w:pPr>
            <w:r w:rsidRPr="0010740B">
              <w:rPr>
                <w:rFonts w:asciiTheme="majorHAnsi" w:eastAsia="Aptos" w:hAnsiTheme="majorHAnsi" w:cstheme="majorHAnsi"/>
                <w:b/>
                <w:bCs/>
                <w:smallCaps/>
                <w:color w:val="0F4761"/>
                <w:spacing w:val="5"/>
                <w:kern w:val="2"/>
                <w:sz w:val="22"/>
                <w:szCs w:val="22"/>
                <w:lang w:val="en-AU"/>
                <w14:ligatures w14:val="standardContextual"/>
              </w:rPr>
              <w:t>FUQUAY VARINA LIONS CLUB</w:t>
            </w:r>
          </w:p>
          <w:p w14:paraId="42DE6A8C" w14:textId="3C8C7BBC" w:rsidR="00AA0CB1" w:rsidRPr="0010740B" w:rsidRDefault="00AA0CB1" w:rsidP="003F4F0B">
            <w:pPr>
              <w:tabs>
                <w:tab w:val="left" w:pos="2268"/>
              </w:tabs>
              <w:spacing w:after="0" w:line="278" w:lineRule="auto"/>
              <w:jc w:val="center"/>
              <w:rPr>
                <w:rFonts w:asciiTheme="majorHAnsi" w:eastAsia="Aptos" w:hAnsiTheme="majorHAnsi" w:cstheme="majorHAnsi"/>
                <w:b/>
                <w:bCs/>
                <w:smallCaps/>
                <w:color w:val="0F4761"/>
                <w:spacing w:val="5"/>
                <w:kern w:val="2"/>
                <w:sz w:val="22"/>
                <w:szCs w:val="22"/>
                <w:lang w:val="en-AU"/>
                <w14:ligatures w14:val="standardContextual"/>
              </w:rPr>
            </w:pPr>
            <w:r w:rsidRPr="0010740B">
              <w:rPr>
                <w:rFonts w:asciiTheme="majorHAnsi" w:eastAsia="Aptos" w:hAnsiTheme="majorHAnsi" w:cstheme="majorHAnsi"/>
                <w:b/>
                <w:bCs/>
                <w:smallCaps/>
                <w:color w:val="0F4761"/>
                <w:spacing w:val="5"/>
                <w:kern w:val="2"/>
                <w:sz w:val="22"/>
                <w:szCs w:val="22"/>
                <w:lang w:val="en-AU"/>
                <w14:ligatures w14:val="standardContextual"/>
              </w:rPr>
              <w:t>30</w:t>
            </w:r>
            <w:r w:rsidR="00633B6A" w:rsidRPr="0010740B">
              <w:rPr>
                <w:rFonts w:asciiTheme="majorHAnsi" w:eastAsia="Aptos" w:hAnsiTheme="majorHAnsi" w:cstheme="majorHAnsi"/>
                <w:b/>
                <w:bCs/>
                <w:smallCaps/>
                <w:color w:val="0F4761"/>
                <w:spacing w:val="5"/>
                <w:kern w:val="2"/>
                <w:sz w:val="22"/>
                <w:szCs w:val="22"/>
                <w:vertAlign w:val="superscript"/>
                <w:lang w:val="en-AU"/>
                <w14:ligatures w14:val="standardContextual"/>
              </w:rPr>
              <w:t>TH</w:t>
            </w:r>
            <w:r w:rsidR="00633B6A" w:rsidRPr="0010740B">
              <w:rPr>
                <w:rFonts w:asciiTheme="majorHAnsi" w:eastAsia="Aptos" w:hAnsiTheme="majorHAnsi" w:cstheme="majorHAnsi"/>
                <w:b/>
                <w:bCs/>
                <w:smallCaps/>
                <w:color w:val="0F4761"/>
                <w:spacing w:val="5"/>
                <w:kern w:val="2"/>
                <w:sz w:val="22"/>
                <w:szCs w:val="22"/>
                <w:lang w:val="en-AU"/>
                <w14:ligatures w14:val="standardContextual"/>
              </w:rPr>
              <w:t xml:space="preserve"> GOLF</w:t>
            </w:r>
            <w:r w:rsidRPr="0010740B">
              <w:rPr>
                <w:rFonts w:asciiTheme="majorHAnsi" w:eastAsia="Aptos" w:hAnsiTheme="majorHAnsi" w:cstheme="majorHAnsi"/>
                <w:b/>
                <w:bCs/>
                <w:smallCaps/>
                <w:color w:val="0F4761"/>
                <w:spacing w:val="5"/>
                <w:kern w:val="2"/>
                <w:sz w:val="22"/>
                <w:szCs w:val="22"/>
                <w:lang w:val="en-AU"/>
                <w14:ligatures w14:val="standardContextual"/>
              </w:rPr>
              <w:t xml:space="preserve"> TOURNAMENT</w:t>
            </w:r>
          </w:p>
          <w:p w14:paraId="69AA5473" w14:textId="77777777" w:rsidR="00AA0CB1" w:rsidRPr="0010740B" w:rsidRDefault="00AA0CB1" w:rsidP="003F4F0B">
            <w:pPr>
              <w:tabs>
                <w:tab w:val="left" w:pos="2268"/>
              </w:tabs>
              <w:spacing w:after="0" w:line="278" w:lineRule="auto"/>
              <w:ind w:left="-709" w:firstLine="709"/>
              <w:jc w:val="center"/>
              <w:rPr>
                <w:rFonts w:asciiTheme="majorHAnsi" w:eastAsia="Aptos" w:hAnsiTheme="majorHAnsi" w:cstheme="majorHAnsi"/>
                <w:b/>
                <w:bCs/>
                <w:smallCaps/>
                <w:color w:val="0F4761"/>
                <w:spacing w:val="5"/>
                <w:kern w:val="2"/>
                <w:sz w:val="22"/>
                <w:szCs w:val="22"/>
                <w:lang w:val="en-AU"/>
                <w14:ligatures w14:val="standardContextual"/>
              </w:rPr>
            </w:pPr>
            <w:r w:rsidRPr="0010740B">
              <w:rPr>
                <w:rFonts w:asciiTheme="majorHAnsi" w:eastAsia="Aptos" w:hAnsiTheme="majorHAnsi" w:cstheme="majorHAnsi"/>
                <w:b/>
                <w:bCs/>
                <w:smallCaps/>
                <w:color w:val="0F4761"/>
                <w:spacing w:val="5"/>
                <w:kern w:val="2"/>
                <w:sz w:val="22"/>
                <w:szCs w:val="22"/>
                <w:lang w:val="en-AU"/>
                <w14:ligatures w14:val="standardContextual"/>
              </w:rPr>
              <w:t>BENTWINDS GOLF &amp; COUNTRY CLUB</w:t>
            </w:r>
          </w:p>
          <w:p w14:paraId="4676A694" w14:textId="30A52865" w:rsidR="00AA0CB1" w:rsidRPr="0010740B" w:rsidRDefault="00633B6A" w:rsidP="003F4F0B">
            <w:pPr>
              <w:tabs>
                <w:tab w:val="left" w:pos="2268"/>
              </w:tabs>
              <w:spacing w:after="160" w:line="278" w:lineRule="auto"/>
              <w:jc w:val="center"/>
              <w:rPr>
                <w:rFonts w:asciiTheme="majorHAnsi" w:eastAsia="Aptos" w:hAnsiTheme="majorHAnsi" w:cstheme="majorHAnsi"/>
                <w:b/>
                <w:bCs/>
                <w:smallCaps/>
                <w:color w:val="0F4761"/>
                <w:spacing w:val="5"/>
                <w:kern w:val="2"/>
                <w:sz w:val="22"/>
                <w:szCs w:val="22"/>
                <w:lang w:val="en-AU"/>
                <w14:ligatures w14:val="standardContextual"/>
              </w:rPr>
            </w:pPr>
            <w:r w:rsidRPr="0010740B">
              <w:rPr>
                <w:rFonts w:asciiTheme="majorHAnsi" w:eastAsia="Aptos" w:hAnsiTheme="majorHAnsi" w:cstheme="majorHAnsi"/>
                <w:b/>
                <w:bCs/>
                <w:smallCaps/>
                <w:color w:val="0F4761"/>
                <w:spacing w:val="5"/>
                <w:kern w:val="2"/>
                <w:sz w:val="22"/>
                <w:szCs w:val="22"/>
                <w:lang w:val="en-AU"/>
                <w14:ligatures w14:val="standardContextual"/>
              </w:rPr>
              <w:t xml:space="preserve">MONDAY, </w:t>
            </w:r>
            <w:r w:rsidR="00AA0CB1" w:rsidRPr="0010740B">
              <w:rPr>
                <w:rFonts w:asciiTheme="majorHAnsi" w:eastAsia="Aptos" w:hAnsiTheme="majorHAnsi" w:cstheme="majorHAnsi"/>
                <w:b/>
                <w:bCs/>
                <w:smallCaps/>
                <w:color w:val="0F4761"/>
                <w:spacing w:val="5"/>
                <w:kern w:val="2"/>
                <w:sz w:val="22"/>
                <w:szCs w:val="22"/>
                <w:lang w:val="en-AU"/>
                <w14:ligatures w14:val="standardContextual"/>
              </w:rPr>
              <w:t>APRIL 27</w:t>
            </w:r>
            <w:r w:rsidR="00AA0CB1" w:rsidRPr="0010740B">
              <w:rPr>
                <w:rFonts w:asciiTheme="majorHAnsi" w:eastAsia="Aptos" w:hAnsiTheme="majorHAnsi" w:cstheme="majorHAnsi"/>
                <w:b/>
                <w:bCs/>
                <w:smallCaps/>
                <w:color w:val="0F4761"/>
                <w:spacing w:val="5"/>
                <w:kern w:val="2"/>
                <w:sz w:val="22"/>
                <w:szCs w:val="22"/>
                <w:vertAlign w:val="superscript"/>
                <w:lang w:val="en-AU"/>
                <w14:ligatures w14:val="standardContextual"/>
              </w:rPr>
              <w:t>TH</w:t>
            </w:r>
            <w:r w:rsidR="00AA0CB1" w:rsidRPr="0010740B">
              <w:rPr>
                <w:rFonts w:asciiTheme="majorHAnsi" w:eastAsia="Aptos" w:hAnsiTheme="majorHAnsi" w:cstheme="majorHAnsi"/>
                <w:b/>
                <w:bCs/>
                <w:smallCaps/>
                <w:color w:val="0F4761"/>
                <w:spacing w:val="5"/>
                <w:kern w:val="2"/>
                <w:sz w:val="22"/>
                <w:szCs w:val="22"/>
                <w:lang w:val="en-AU"/>
                <w14:ligatures w14:val="standardContextual"/>
              </w:rPr>
              <w:t xml:space="preserve"> 2026</w:t>
            </w:r>
          </w:p>
          <w:p w14:paraId="100593D4" w14:textId="77777777" w:rsidR="00633B6A" w:rsidRPr="0010740B" w:rsidRDefault="00AA0CB1" w:rsidP="00715EA6">
            <w:pPr>
              <w:tabs>
                <w:tab w:val="left" w:pos="2268"/>
              </w:tabs>
              <w:spacing w:after="120"/>
              <w:rPr>
                <w:rFonts w:eastAsia="Times New Roman" w:cstheme="minorHAnsi"/>
              </w:rPr>
            </w:pPr>
            <w:r w:rsidRPr="0010740B">
              <w:rPr>
                <w:rFonts w:eastAsia="Times New Roman" w:cstheme="minorHAnsi"/>
              </w:rPr>
              <w:t>There is nothing quite like a crisp Carolina morning at Bentwinds Country Club, especially when you are teeing off for an incredible cause!</w:t>
            </w:r>
          </w:p>
          <w:p w14:paraId="50E15DB2" w14:textId="4104E57C" w:rsidR="00AA0CB1" w:rsidRPr="0010740B" w:rsidRDefault="00AA0CB1" w:rsidP="00715EA6">
            <w:pPr>
              <w:tabs>
                <w:tab w:val="left" w:pos="2268"/>
              </w:tabs>
              <w:spacing w:after="120"/>
              <w:rPr>
                <w:rFonts w:eastAsia="Times New Roman" w:cstheme="minorHAnsi"/>
              </w:rPr>
            </w:pPr>
            <w:r w:rsidRPr="0010740B">
              <w:rPr>
                <w:rFonts w:eastAsia="Times New Roman" w:cstheme="minorHAnsi"/>
              </w:rPr>
              <w:t>By participating, you will help support remarkable projects such as KidSight Vision Screening, scholarships for deserving graduates, Camp Dogwood for individuals with vision loss, the V.I.P. Fishing Tournament (Visually Impaired Persons) &amp; many more.</w:t>
            </w:r>
          </w:p>
          <w:p w14:paraId="70D45F03" w14:textId="77777777" w:rsidR="00AA0CB1" w:rsidRPr="0010740B" w:rsidRDefault="00AA0CB1" w:rsidP="00715EA6">
            <w:pPr>
              <w:tabs>
                <w:tab w:val="left" w:pos="2268"/>
              </w:tabs>
              <w:spacing w:before="120" w:after="0"/>
              <w:rPr>
                <w:rFonts w:eastAsia="Times New Roman" w:cstheme="minorHAnsi"/>
              </w:rPr>
            </w:pPr>
            <w:r w:rsidRPr="0010740B">
              <w:rPr>
                <w:rFonts w:eastAsia="Times New Roman" w:cstheme="minorHAnsi"/>
              </w:rPr>
              <w:t>Every penny you give directly benefits those in need.</w:t>
            </w:r>
          </w:p>
          <w:p w14:paraId="1E4DDEC4" w14:textId="77777777" w:rsidR="00AA0CB1" w:rsidRPr="0010740B" w:rsidRDefault="00AA0CB1" w:rsidP="00715EA6">
            <w:pPr>
              <w:tabs>
                <w:tab w:val="left" w:pos="2268"/>
              </w:tabs>
              <w:spacing w:before="120" w:after="120" w:line="278" w:lineRule="auto"/>
              <w:rPr>
                <w:rFonts w:asciiTheme="majorHAnsi" w:eastAsia="Aptos" w:hAnsiTheme="majorHAnsi" w:cstheme="majorHAnsi"/>
                <w:b/>
                <w:color w:val="196B24"/>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10740B">
              <w:rPr>
                <w:rFonts w:asciiTheme="majorHAnsi" w:eastAsia="Aptos" w:hAnsiTheme="majorHAnsi" w:cstheme="majorHAnsi"/>
                <w:b/>
                <w:color w:val="196B24"/>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How You Can Help</w:t>
            </w:r>
          </w:p>
          <w:p w14:paraId="2C67D59A" w14:textId="0E93195C" w:rsidR="00AA0CB1" w:rsidRPr="0010740B" w:rsidRDefault="00AA0CB1" w:rsidP="00633B6A">
            <w:pPr>
              <w:pStyle w:val="ListParagraph"/>
              <w:numPr>
                <w:ilvl w:val="0"/>
                <w:numId w:val="2"/>
              </w:numPr>
              <w:tabs>
                <w:tab w:val="left" w:pos="-284"/>
                <w:tab w:val="left" w:pos="2268"/>
              </w:tabs>
              <w:spacing w:after="0"/>
              <w:ind w:left="282" w:right="30" w:hanging="141"/>
              <w:rPr>
                <w:rFonts w:eastAsia="Times New Roman" w:cstheme="minorHAnsi"/>
              </w:rPr>
            </w:pPr>
            <w:r w:rsidRPr="0010740B">
              <w:rPr>
                <w:rFonts w:eastAsia="Times New Roman" w:cstheme="minorHAnsi"/>
              </w:rPr>
              <w:t>Register solo or round up a team of friends and colleagues.</w:t>
            </w:r>
          </w:p>
          <w:p w14:paraId="267A4AF7" w14:textId="0A30E15B" w:rsidR="00AA0CB1" w:rsidRPr="0010740B" w:rsidRDefault="00AA0CB1" w:rsidP="00633B6A">
            <w:pPr>
              <w:pStyle w:val="ListParagraph"/>
              <w:numPr>
                <w:ilvl w:val="0"/>
                <w:numId w:val="2"/>
              </w:numPr>
              <w:tabs>
                <w:tab w:val="left" w:pos="2268"/>
              </w:tabs>
              <w:spacing w:after="0"/>
              <w:ind w:left="282" w:hanging="141"/>
              <w:rPr>
                <w:rFonts w:eastAsia="Times New Roman" w:cstheme="minorHAnsi"/>
                <w:b/>
                <w:bCs/>
              </w:rPr>
            </w:pPr>
            <w:r w:rsidRPr="0010740B">
              <w:rPr>
                <w:rFonts w:eastAsia="Times New Roman" w:cstheme="minorHAnsi"/>
              </w:rPr>
              <w:t>Looking into sponsorship</w:t>
            </w:r>
            <w:r w:rsidR="004E477F" w:rsidRPr="0010740B">
              <w:rPr>
                <w:rFonts w:eastAsia="Times New Roman" w:cstheme="minorHAnsi"/>
              </w:rPr>
              <w:t xml:space="preserve"> o</w:t>
            </w:r>
            <w:r w:rsidRPr="0010740B">
              <w:rPr>
                <w:rFonts w:eastAsia="Times New Roman" w:cstheme="minorHAnsi"/>
              </w:rPr>
              <w:t>pportunities.</w:t>
            </w:r>
          </w:p>
          <w:p w14:paraId="3C9AAD4A" w14:textId="632EBCF1" w:rsidR="00AA0CB1" w:rsidRPr="0010740B" w:rsidRDefault="00AA0CB1" w:rsidP="00633B6A">
            <w:pPr>
              <w:pStyle w:val="ListParagraph"/>
              <w:numPr>
                <w:ilvl w:val="0"/>
                <w:numId w:val="2"/>
              </w:numPr>
              <w:tabs>
                <w:tab w:val="left" w:pos="2268"/>
              </w:tabs>
              <w:spacing w:after="120"/>
              <w:ind w:left="282" w:hanging="141"/>
              <w:rPr>
                <w:rFonts w:eastAsia="Times New Roman" w:cstheme="minorHAnsi"/>
              </w:rPr>
            </w:pPr>
            <w:r w:rsidRPr="0010740B">
              <w:rPr>
                <w:rFonts w:eastAsia="Times New Roman" w:cstheme="minorHAnsi"/>
              </w:rPr>
              <w:t>Spread the word.</w:t>
            </w:r>
          </w:p>
          <w:tbl>
            <w:tblPr>
              <w:tblW w:w="5000" w:type="pct"/>
              <w:tblLayout w:type="fixed"/>
              <w:tblCellMar>
                <w:left w:w="0" w:type="dxa"/>
                <w:right w:w="0" w:type="dxa"/>
              </w:tblCellMar>
              <w:tblLook w:val="04A0" w:firstRow="1" w:lastRow="0" w:firstColumn="1" w:lastColumn="0" w:noHBand="0" w:noVBand="1"/>
            </w:tblPr>
            <w:tblGrid>
              <w:gridCol w:w="4134"/>
            </w:tblGrid>
            <w:tr w:rsidR="00AA0CB1" w:rsidRPr="0010740B" w14:paraId="5FB90EB5" w14:textId="77777777" w:rsidTr="00715EA6">
              <w:trPr>
                <w:trHeight w:hRule="exact" w:val="8338"/>
              </w:trPr>
              <w:tc>
                <w:tcPr>
                  <w:tcW w:w="4309" w:type="dxa"/>
                </w:tcPr>
                <w:p w14:paraId="14F6B545" w14:textId="77777777" w:rsidR="00AA0CB1" w:rsidRPr="0010740B" w:rsidRDefault="00AA0CB1" w:rsidP="00715EA6">
                  <w:pPr>
                    <w:tabs>
                      <w:tab w:val="left" w:pos="2268"/>
                    </w:tabs>
                    <w:spacing w:after="0" w:line="278" w:lineRule="auto"/>
                    <w:rPr>
                      <w:rFonts w:eastAsia="Aptos" w:cstheme="minorHAnsi"/>
                      <w:kern w:val="2"/>
                      <w:lang w:val="en-AU"/>
                      <w14:ligatures w14:val="standardContextual"/>
                    </w:rPr>
                  </w:pPr>
                  <w:r w:rsidRPr="0010740B">
                    <w:rPr>
                      <w:rFonts w:eastAsia="Aptos" w:cstheme="minorHAnsi"/>
                      <w:kern w:val="2"/>
                      <w:lang w:val="en-AU"/>
                      <w14:ligatures w14:val="standardContextual"/>
                    </w:rPr>
                    <w:t>Best regards,</w:t>
                  </w:r>
                </w:p>
                <w:p w14:paraId="5794D32F" w14:textId="1B5A549A" w:rsidR="00AA0CB1" w:rsidRPr="0010740B" w:rsidRDefault="00182B9E" w:rsidP="00715EA6">
                  <w:pPr>
                    <w:tabs>
                      <w:tab w:val="left" w:pos="2268"/>
                    </w:tabs>
                    <w:spacing w:after="0" w:line="278" w:lineRule="auto"/>
                    <w:ind w:left="-993" w:firstLine="993"/>
                    <w:rPr>
                      <w:rFonts w:eastAsia="Aptos" w:cstheme="minorHAnsi"/>
                      <w:kern w:val="2"/>
                      <w:lang w:val="en-AU"/>
                      <w14:ligatures w14:val="standardContextual"/>
                    </w:rPr>
                  </w:pPr>
                  <w:bookmarkStart w:id="0" w:name="_Hlk211315411"/>
                  <w:r>
                    <w:rPr>
                      <w:rFonts w:eastAsia="Aptos" w:cstheme="minorHAnsi"/>
                      <w:kern w:val="2"/>
                      <w:lang w:val="en-AU"/>
                      <w14:ligatures w14:val="standardContextual"/>
                    </w:rPr>
                    <w:t>Information:</w:t>
                  </w:r>
                </w:p>
                <w:p w14:paraId="037697FB" w14:textId="3B1B2B6A" w:rsidR="00AA0CB1" w:rsidRPr="0010740B" w:rsidRDefault="00AA0CB1" w:rsidP="00715EA6">
                  <w:pPr>
                    <w:tabs>
                      <w:tab w:val="left" w:pos="2268"/>
                    </w:tabs>
                    <w:spacing w:after="0" w:line="278" w:lineRule="auto"/>
                    <w:ind w:left="-142" w:firstLine="142"/>
                    <w:rPr>
                      <w:rFonts w:eastAsia="Aptos" w:cstheme="minorHAnsi"/>
                      <w:b/>
                      <w:color w:val="196B24"/>
                      <w:kern w:val="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hyperlink r:id="rId11" w:history="1">
                    <w:r w:rsidRPr="0010740B">
                      <w:rPr>
                        <w:rFonts w:eastAsia="Aptos" w:cstheme="minorHAnsi"/>
                        <w:color w:val="467886"/>
                        <w:kern w:val="2"/>
                        <w:u w:val="single"/>
                        <w:lang w:val="en-AU"/>
                        <w14:ligatures w14:val="standardContextual"/>
                      </w:rPr>
                      <w:t>fvlions.president@gmail.com</w:t>
                    </w:r>
                  </w:hyperlink>
                  <w:bookmarkEnd w:id="0"/>
                  <w:r w:rsidRPr="0010740B">
                    <w:rPr>
                      <w:rFonts w:eastAsia="Aptos" w:cstheme="minorHAnsi"/>
                      <w:b/>
                      <w:color w:val="196B24"/>
                      <w:kern w:val="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 </w:t>
                  </w:r>
                </w:p>
                <w:p w14:paraId="77B12CDB" w14:textId="3F74BE5F" w:rsidR="00AA0CB1" w:rsidRPr="0010740B" w:rsidRDefault="00AA0CB1" w:rsidP="00715EA6">
                  <w:pPr>
                    <w:tabs>
                      <w:tab w:val="left" w:pos="2268"/>
                    </w:tabs>
                    <w:spacing w:after="0" w:line="278" w:lineRule="auto"/>
                    <w:ind w:left="-993" w:firstLine="993"/>
                    <w:rPr>
                      <w:rFonts w:eastAsia="Aptos" w:cstheme="minorHAnsi"/>
                      <w:b/>
                      <w:color w:val="196B24"/>
                      <w:kern w:val="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10740B">
                    <w:rPr>
                      <w:rFonts w:eastAsia="Aptos" w:cstheme="minorHAnsi"/>
                      <w:kern w:val="2"/>
                      <w:lang w:val="en-AU"/>
                      <w14:ligatures w14:val="standardContextual"/>
                    </w:rPr>
                    <w:t>To Register fvlionsgolf.org.</w:t>
                  </w:r>
                </w:p>
                <w:p w14:paraId="1B27C4E4" w14:textId="7CB82830" w:rsidR="00AA0CB1" w:rsidRPr="0010740B" w:rsidRDefault="0010740B" w:rsidP="00715EA6">
                  <w:pPr>
                    <w:rPr>
                      <w:rFonts w:cstheme="minorHAnsi"/>
                    </w:rPr>
                  </w:pPr>
                  <w:r w:rsidRPr="0010740B">
                    <w:rPr>
                      <w:rFonts w:cstheme="minorHAnsi"/>
                      <w:noProof/>
                    </w:rPr>
                    <w:drawing>
                      <wp:anchor distT="0" distB="0" distL="114300" distR="114300" simplePos="0" relativeHeight="251679744" behindDoc="0" locked="0" layoutInCell="1" allowOverlap="1" wp14:anchorId="3E4D6A2A" wp14:editId="025B6BEB">
                        <wp:simplePos x="0" y="0"/>
                        <wp:positionH relativeFrom="column">
                          <wp:posOffset>848360</wp:posOffset>
                        </wp:positionH>
                        <wp:positionV relativeFrom="paragraph">
                          <wp:posOffset>46355</wp:posOffset>
                        </wp:positionV>
                        <wp:extent cx="923925" cy="923925"/>
                        <wp:effectExtent l="0" t="0" r="9525" b="9525"/>
                        <wp:wrapNone/>
                        <wp:docPr id="2130026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r>
            <w:tr w:rsidR="00AA0CB1" w:rsidRPr="0010740B" w14:paraId="21A5A75E" w14:textId="77777777" w:rsidTr="00715EA6">
              <w:tc>
                <w:tcPr>
                  <w:tcW w:w="4309" w:type="dxa"/>
                </w:tcPr>
                <w:p w14:paraId="59761237" w14:textId="54D76D4A" w:rsidR="00AA0CB1" w:rsidRPr="0010740B" w:rsidRDefault="00AA0CB1" w:rsidP="00715EA6">
                  <w:pPr>
                    <w:pStyle w:val="IntenseQuote"/>
                    <w:rPr>
                      <w:rFonts w:cstheme="minorHAnsi"/>
                      <w:sz w:val="20"/>
                    </w:rPr>
                  </w:pPr>
                </w:p>
              </w:tc>
            </w:tr>
          </w:tbl>
          <w:p w14:paraId="6B127D63" w14:textId="2F962F7D" w:rsidR="00AA0CB1" w:rsidRPr="0010740B" w:rsidRDefault="00AA0CB1" w:rsidP="00E616FA">
            <w:pPr>
              <w:rPr>
                <w:rFonts w:cstheme="minorHAnsi"/>
              </w:rPr>
            </w:pPr>
          </w:p>
        </w:tc>
        <w:tc>
          <w:tcPr>
            <w:tcW w:w="191" w:type="pct"/>
          </w:tcPr>
          <w:p w14:paraId="4C81B9C0" w14:textId="2780753C" w:rsidR="00C153FA" w:rsidRPr="0010740B" w:rsidRDefault="00C153FA" w:rsidP="00043A43">
            <w:pPr>
              <w:tabs>
                <w:tab w:val="left" w:pos="2268"/>
              </w:tabs>
              <w:spacing w:after="120"/>
              <w:rPr>
                <w:rFonts w:eastAsia="Times New Roman" w:cstheme="minorHAnsi"/>
              </w:rPr>
            </w:pPr>
          </w:p>
        </w:tc>
        <w:tc>
          <w:tcPr>
            <w:tcW w:w="8" w:type="pct"/>
          </w:tcPr>
          <w:p w14:paraId="3F6140AB" w14:textId="33EAA9D2" w:rsidR="00AA0CB1" w:rsidRPr="0010740B" w:rsidRDefault="00AA0CB1" w:rsidP="00043A43">
            <w:pPr>
              <w:tabs>
                <w:tab w:val="left" w:pos="2268"/>
              </w:tabs>
              <w:spacing w:after="120"/>
              <w:rPr>
                <w:rFonts w:eastAsia="Times New Roman" w:cstheme="minorHAnsi"/>
              </w:rPr>
            </w:pPr>
          </w:p>
        </w:tc>
        <w:tc>
          <w:tcPr>
            <w:tcW w:w="1596" w:type="pct"/>
          </w:tcPr>
          <w:p w14:paraId="24BBE040" w14:textId="5E981593" w:rsidR="00C153FA" w:rsidRPr="0010740B" w:rsidRDefault="0010740B" w:rsidP="00633B6A">
            <w:pPr>
              <w:tabs>
                <w:tab w:val="left" w:pos="2268"/>
              </w:tabs>
              <w:spacing w:after="120"/>
              <w:ind w:hanging="663"/>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Goog</w:t>
            </w:r>
            <w:r>
              <w:rPr>
                <w:rFonts w:asciiTheme="majorHAnsi" w:eastAsia="Times New Roman" w:hAnsiTheme="majorHAnsi" w:cstheme="majorHAnsi"/>
                <w:b/>
                <w:sz w:val="22"/>
                <w:szCs w:val="22"/>
                <w:lang w:val="en-AU"/>
              </w:rPr>
              <w:t xml:space="preserve"> Gold </w:t>
            </w:r>
            <w:r w:rsidR="00835FB2" w:rsidRPr="0010740B">
              <w:rPr>
                <w:rFonts w:asciiTheme="majorHAnsi" w:eastAsia="Times New Roman" w:hAnsiTheme="majorHAnsi" w:cstheme="majorHAnsi"/>
                <w:b/>
                <w:sz w:val="22"/>
                <w:szCs w:val="22"/>
                <w:lang w:val="en-AU"/>
              </w:rPr>
              <w:t>Pr</w:t>
            </w:r>
            <w:r w:rsidR="00AA0CB1" w:rsidRPr="0010740B">
              <w:rPr>
                <w:rFonts w:asciiTheme="majorHAnsi" w:eastAsia="Times New Roman" w:hAnsiTheme="majorHAnsi" w:cstheme="majorHAnsi"/>
                <w:b/>
                <w:sz w:val="22"/>
                <w:szCs w:val="22"/>
                <w:lang w:val="en-AU"/>
              </w:rPr>
              <w:t>esenting Sponsorship</w:t>
            </w:r>
          </w:p>
          <w:p w14:paraId="0F152B90" w14:textId="77777777" w:rsidR="00AA0CB1" w:rsidRPr="0010740B" w:rsidRDefault="00AA0CB1" w:rsidP="00AA0CB1">
            <w:pPr>
              <w:tabs>
                <w:tab w:val="left" w:pos="2268"/>
              </w:tabs>
              <w:spacing w:after="0"/>
              <w:rPr>
                <w:rFonts w:eastAsia="Times New Roman" w:cstheme="minorHAnsi"/>
                <w:lang w:val="en-AU"/>
              </w:rPr>
            </w:pPr>
            <w:r w:rsidRPr="0010740B">
              <w:rPr>
                <w:rFonts w:eastAsia="Times New Roman" w:cstheme="minorHAnsi"/>
                <w:lang w:val="en-AU"/>
              </w:rPr>
              <w:t>Get a Hole Sign and acknowledgment on the website (includes live link).</w:t>
            </w:r>
          </w:p>
          <w:p w14:paraId="3A34F94C" w14:textId="6543961E"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Get a Team of 4 players</w:t>
            </w:r>
            <w:r w:rsidR="003F4F0B" w:rsidRPr="0010740B">
              <w:rPr>
                <w:rFonts w:eastAsia="Times New Roman" w:cstheme="minorHAnsi"/>
                <w:lang w:val="en-AU"/>
              </w:rPr>
              <w:t>.</w:t>
            </w:r>
          </w:p>
          <w:p w14:paraId="1D4CA51D" w14:textId="2AD90FEB" w:rsidR="00AA0CB1" w:rsidRPr="0010740B" w:rsidRDefault="00AA0CB1"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Silver Sponsorship</w:t>
            </w:r>
          </w:p>
          <w:p w14:paraId="20670E79" w14:textId="6CE2E340" w:rsidR="00AA0CB1" w:rsidRPr="0010740B" w:rsidRDefault="00AA0CB1" w:rsidP="00AA0CB1">
            <w:pPr>
              <w:tabs>
                <w:tab w:val="left" w:pos="2268"/>
              </w:tabs>
              <w:spacing w:after="0"/>
              <w:rPr>
                <w:rFonts w:eastAsia="Times New Roman" w:cstheme="minorHAnsi"/>
                <w:lang w:val="en-AU"/>
              </w:rPr>
            </w:pPr>
            <w:r w:rsidRPr="0010740B">
              <w:rPr>
                <w:rFonts w:eastAsia="Times New Roman" w:cstheme="minorHAnsi"/>
                <w:lang w:val="en-AU"/>
              </w:rPr>
              <w:t>Get a Team of 4 players</w:t>
            </w:r>
            <w:r w:rsidR="003F4F0B" w:rsidRPr="0010740B">
              <w:rPr>
                <w:rFonts w:eastAsia="Times New Roman" w:cstheme="minorHAnsi"/>
                <w:lang w:val="en-AU"/>
              </w:rPr>
              <w:t>.</w:t>
            </w:r>
          </w:p>
          <w:p w14:paraId="2CA2EFA1" w14:textId="37F4F4D2"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Get a Hole Sign and acknowledgment on the website (includes live link).</w:t>
            </w:r>
          </w:p>
          <w:p w14:paraId="01CFCBC2" w14:textId="78716DF6" w:rsidR="00AA0CB1" w:rsidRPr="0010740B" w:rsidRDefault="00AA0CB1"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Bronze Lion David Stuart Scholarship</w:t>
            </w:r>
          </w:p>
          <w:p w14:paraId="1BC883E8" w14:textId="5734ECBC" w:rsidR="00AA0CB1" w:rsidRPr="0010740B" w:rsidRDefault="00AA0CB1" w:rsidP="00AA0CB1">
            <w:pPr>
              <w:tabs>
                <w:tab w:val="left" w:pos="2268"/>
              </w:tabs>
              <w:spacing w:after="0"/>
              <w:rPr>
                <w:rFonts w:eastAsia="Times New Roman" w:cstheme="minorHAnsi"/>
                <w:lang w:val="en-AU"/>
              </w:rPr>
            </w:pPr>
            <w:r w:rsidRPr="0010740B">
              <w:rPr>
                <w:rFonts w:eastAsia="Times New Roman" w:cstheme="minorHAnsi"/>
                <w:lang w:val="en-AU"/>
              </w:rPr>
              <w:t>Get a Hole Sign and acknowledgment on the website, including a live link</w:t>
            </w:r>
            <w:r w:rsidR="003F4F0B" w:rsidRPr="0010740B">
              <w:rPr>
                <w:rFonts w:eastAsia="Times New Roman" w:cstheme="minorHAnsi"/>
                <w:lang w:val="en-AU"/>
              </w:rPr>
              <w:t>.</w:t>
            </w:r>
          </w:p>
          <w:p w14:paraId="7679181F" w14:textId="77777777"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 xml:space="preserve">Two scholarships are awarded annually. </w:t>
            </w:r>
          </w:p>
          <w:p w14:paraId="1E9F60FD" w14:textId="793E9282" w:rsidR="00AA0CB1" w:rsidRPr="0010740B" w:rsidRDefault="003F4F0B"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H</w:t>
            </w:r>
            <w:r w:rsidR="00AA0CB1" w:rsidRPr="0010740B">
              <w:rPr>
                <w:rFonts w:asciiTheme="majorHAnsi" w:eastAsia="Times New Roman" w:hAnsiTheme="majorHAnsi" w:cstheme="majorHAnsi"/>
                <w:b/>
                <w:sz w:val="22"/>
                <w:szCs w:val="22"/>
                <w:lang w:val="en-AU"/>
              </w:rPr>
              <w:t>ole Sign and Web Advertisement</w:t>
            </w:r>
          </w:p>
          <w:p w14:paraId="56B1FAE9" w14:textId="4572CA31"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Price: $300.00 (USD)</w:t>
            </w:r>
            <w:r w:rsidR="003F4F0B" w:rsidRPr="0010740B">
              <w:rPr>
                <w:rFonts w:eastAsia="Times New Roman" w:cstheme="minorHAnsi"/>
                <w:lang w:val="en-AU"/>
              </w:rPr>
              <w:t>.</w:t>
            </w:r>
            <w:r w:rsidRPr="0010740B">
              <w:rPr>
                <w:rFonts w:eastAsia="Times New Roman" w:cstheme="minorHAnsi"/>
                <w:lang w:val="en-AU"/>
              </w:rPr>
              <w:t xml:space="preserve"> Hole sponsor includes a live link on the website</w:t>
            </w:r>
            <w:r w:rsidR="006434EC" w:rsidRPr="0010740B">
              <w:rPr>
                <w:rFonts w:eastAsia="Times New Roman" w:cstheme="minorHAnsi"/>
                <w:lang w:val="en-AU"/>
              </w:rPr>
              <w:t xml:space="preserve"> and a Hole Sign</w:t>
            </w:r>
            <w:r w:rsidR="003F4F0B" w:rsidRPr="0010740B">
              <w:rPr>
                <w:rFonts w:eastAsia="Times New Roman" w:cstheme="minorHAnsi"/>
                <w:lang w:val="en-AU"/>
              </w:rPr>
              <w:t>.</w:t>
            </w:r>
            <w:r w:rsidRPr="0010740B">
              <w:rPr>
                <w:rFonts w:eastAsia="Times New Roman" w:cstheme="minorHAnsi"/>
                <w:lang w:val="en-AU"/>
              </w:rPr>
              <w:t> </w:t>
            </w:r>
          </w:p>
          <w:p w14:paraId="04F3943D" w14:textId="77777777" w:rsidR="00AA0CB1" w:rsidRPr="0010740B" w:rsidRDefault="00AA0CB1"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Longest Drive Sponsor Men</w:t>
            </w:r>
          </w:p>
          <w:p w14:paraId="0F8AA89A" w14:textId="72748625" w:rsidR="00AA0CB1" w:rsidRPr="0010740B" w:rsidRDefault="00AA0CB1" w:rsidP="00AA0CB1">
            <w:pPr>
              <w:tabs>
                <w:tab w:val="left" w:pos="2268"/>
              </w:tabs>
              <w:spacing w:after="120"/>
              <w:rPr>
                <w:rFonts w:eastAsia="Times New Roman" w:cstheme="minorHAnsi"/>
                <w:bCs/>
                <w:lang w:val="en-AU"/>
              </w:rPr>
            </w:pPr>
            <w:r w:rsidRPr="0010740B">
              <w:rPr>
                <w:rFonts w:eastAsia="Times New Roman" w:cstheme="minorHAnsi"/>
                <w:lang w:val="en-AU"/>
              </w:rPr>
              <w:t>The longest drive for men will take place on hole #5.</w:t>
            </w:r>
            <w:r w:rsidRPr="0010740B">
              <w:rPr>
                <w:rFonts w:eastAsia="Times New Roman" w:cstheme="minorHAnsi"/>
                <w:bCs/>
                <w:vanish/>
                <w:lang w:val="en-AU"/>
              </w:rPr>
              <w:t>Bottom of Form</w:t>
            </w:r>
          </w:p>
          <w:p w14:paraId="5572D783" w14:textId="6FF65F12" w:rsidR="00AA0CB1" w:rsidRPr="0010740B" w:rsidRDefault="00AA0CB1"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Longest Drive Sponsor Women</w:t>
            </w:r>
          </w:p>
          <w:p w14:paraId="31C2A5F1" w14:textId="77777777"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longest drive for women will take place on hole #10.</w:t>
            </w:r>
          </w:p>
          <w:p w14:paraId="1364D0DE" w14:textId="28DA8698" w:rsidR="00AA0CB1" w:rsidRPr="0010740B" w:rsidRDefault="00AA0CB1"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Longest Putt Hole #18</w:t>
            </w:r>
          </w:p>
          <w:p w14:paraId="1DAD7E9C" w14:textId="211EDE7F"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Special Signage and acknowledgment on website (include a live link)</w:t>
            </w:r>
            <w:r w:rsidR="00A157F2" w:rsidRPr="0010740B">
              <w:rPr>
                <w:rFonts w:eastAsia="Times New Roman" w:cstheme="minorHAnsi"/>
                <w:lang w:val="en-AU"/>
              </w:rPr>
              <w:t>.</w:t>
            </w:r>
          </w:p>
          <w:p w14:paraId="23DEF5B9" w14:textId="6E2034FD" w:rsidR="00AA0CB1" w:rsidRPr="0010740B" w:rsidRDefault="00AA0CB1" w:rsidP="00633B6A">
            <w:pPr>
              <w:tabs>
                <w:tab w:val="left" w:pos="2268"/>
              </w:tabs>
              <w:spacing w:after="120"/>
              <w:rPr>
                <w:rFonts w:asciiTheme="majorHAnsi" w:eastAsia="Times New Roman" w:hAnsiTheme="majorHAnsi" w:cstheme="majorHAnsi"/>
                <w:b/>
                <w:sz w:val="22"/>
                <w:szCs w:val="22"/>
                <w:lang w:val="en-AU"/>
              </w:rPr>
            </w:pPr>
            <w:r w:rsidRPr="0010740B">
              <w:rPr>
                <w:rFonts w:asciiTheme="majorHAnsi" w:eastAsia="Times New Roman" w:hAnsiTheme="majorHAnsi" w:cstheme="majorHAnsi"/>
                <w:b/>
                <w:sz w:val="22"/>
                <w:szCs w:val="22"/>
                <w:lang w:val="en-AU"/>
              </w:rPr>
              <w:t xml:space="preserve">Closest To </w:t>
            </w:r>
            <w:r w:rsidR="00125492" w:rsidRPr="0010740B">
              <w:rPr>
                <w:rFonts w:asciiTheme="majorHAnsi" w:eastAsia="Times New Roman" w:hAnsiTheme="majorHAnsi" w:cstheme="majorHAnsi"/>
                <w:b/>
                <w:sz w:val="22"/>
                <w:szCs w:val="22"/>
                <w:lang w:val="en-AU"/>
              </w:rPr>
              <w:t>the</w:t>
            </w:r>
            <w:r w:rsidRPr="0010740B">
              <w:rPr>
                <w:rFonts w:asciiTheme="majorHAnsi" w:eastAsia="Times New Roman" w:hAnsiTheme="majorHAnsi" w:cstheme="majorHAnsi"/>
                <w:b/>
                <w:sz w:val="22"/>
                <w:szCs w:val="22"/>
                <w:lang w:val="en-AU"/>
              </w:rPr>
              <w:t xml:space="preserve"> Pin Sponsor</w:t>
            </w:r>
          </w:p>
          <w:p w14:paraId="3B8585E3" w14:textId="1CA1E5E0" w:rsidR="00AA0CB1" w:rsidRPr="0010740B" w:rsidRDefault="00AA0CB1" w:rsidP="00AA0CB1">
            <w:pPr>
              <w:tabs>
                <w:tab w:val="left" w:pos="2268"/>
              </w:tabs>
              <w:spacing w:after="120"/>
              <w:rPr>
                <w:rFonts w:eastAsia="Times New Roman" w:cstheme="minorHAnsi"/>
                <w:lang w:val="en-AU"/>
              </w:rPr>
            </w:pPr>
            <w:r w:rsidRPr="0010740B">
              <w:rPr>
                <w:rFonts w:eastAsia="Times New Roman" w:cstheme="minorHAnsi"/>
                <w:lang w:val="en-AU"/>
              </w:rPr>
              <w:t>Special Signage and acknowledgment on website (include live link)</w:t>
            </w:r>
            <w:r w:rsidR="00AD3A68" w:rsidRPr="0010740B">
              <w:rPr>
                <w:rFonts w:eastAsia="Times New Roman" w:cstheme="minorHAnsi"/>
                <w:lang w:val="en-AU"/>
              </w:rPr>
              <w:t>.</w:t>
            </w:r>
          </w:p>
          <w:p w14:paraId="1553BE18" w14:textId="77777777" w:rsidR="00125492" w:rsidRPr="0010740B" w:rsidRDefault="00125492" w:rsidP="00633B6A">
            <w:pPr>
              <w:spacing w:after="120"/>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Mr/Ms Mulligan With Corporate Logo</w:t>
            </w:r>
          </w:p>
          <w:p w14:paraId="48B04B87" w14:textId="1D6EA21D" w:rsidR="00125492" w:rsidRPr="0010740B" w:rsidRDefault="00125492" w:rsidP="00633B6A">
            <w:pPr>
              <w:spacing w:before="120" w:after="120"/>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Beverage Cart Sponsor</w:t>
            </w:r>
          </w:p>
          <w:p w14:paraId="2E4E4559" w14:textId="68BDEF79" w:rsidR="00125492" w:rsidRPr="0010740B" w:rsidRDefault="00125492" w:rsidP="00125492">
            <w:pPr>
              <w:spacing w:after="120" w:line="278" w:lineRule="auto"/>
              <w:rPr>
                <w:rFonts w:eastAsia="Aptos" w:cstheme="minorHAnsi"/>
                <w:kern w:val="2"/>
                <w:lang w:val="en-AU"/>
                <w14:ligatures w14:val="standardContextual"/>
              </w:rPr>
            </w:pPr>
            <w:r w:rsidRPr="0010740B">
              <w:rPr>
                <w:rFonts w:eastAsia="Aptos" w:cstheme="minorHAnsi"/>
                <w:kern w:val="2"/>
                <w:lang w:val="en-AU"/>
                <w14:ligatures w14:val="standardContextual"/>
              </w:rPr>
              <w:t>Provide branding on carts circulating throughout the event, maximizing your company’s visibility</w:t>
            </w:r>
            <w:r w:rsidR="00AD3A68" w:rsidRPr="0010740B">
              <w:rPr>
                <w:rFonts w:eastAsia="Aptos" w:cstheme="minorHAnsi"/>
                <w:kern w:val="2"/>
                <w:lang w:val="en-AU"/>
                <w14:ligatures w14:val="standardContextual"/>
              </w:rPr>
              <w:t>.</w:t>
            </w:r>
            <w:r w:rsidRPr="0010740B">
              <w:rPr>
                <w:rFonts w:eastAsia="Aptos" w:cstheme="minorHAnsi"/>
                <w:bCs/>
                <w:smallCaps/>
                <w:vanish/>
                <w:kern w:val="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Bottom of Form</w:t>
            </w:r>
          </w:p>
          <w:p w14:paraId="3584B8B3" w14:textId="512F90E7" w:rsidR="00AA0CB1" w:rsidRPr="0010740B" w:rsidRDefault="00AA0CB1" w:rsidP="00043A43">
            <w:pPr>
              <w:tabs>
                <w:tab w:val="left" w:pos="2268"/>
              </w:tabs>
              <w:spacing w:after="120"/>
              <w:rPr>
                <w:rFonts w:eastAsia="Times New Roman" w:cstheme="minorHAnsi"/>
              </w:rPr>
            </w:pPr>
          </w:p>
        </w:tc>
        <w:tc>
          <w:tcPr>
            <w:tcW w:w="153" w:type="pct"/>
          </w:tcPr>
          <w:p w14:paraId="3FAE7AD4" w14:textId="035D1F6E" w:rsidR="00AA0CB1" w:rsidRPr="0010740B" w:rsidRDefault="00AA0CB1" w:rsidP="00E616FA">
            <w:pPr>
              <w:rPr>
                <w:rFonts w:cstheme="minorHAnsi"/>
              </w:rPr>
            </w:pPr>
          </w:p>
        </w:tc>
        <w:tc>
          <w:tcPr>
            <w:tcW w:w="1602" w:type="pct"/>
          </w:tcPr>
          <w:tbl>
            <w:tblPr>
              <w:tblW w:w="5000" w:type="pct"/>
              <w:tblLayout w:type="fixed"/>
              <w:tblCellMar>
                <w:left w:w="0" w:type="dxa"/>
                <w:right w:w="0" w:type="dxa"/>
              </w:tblCellMar>
              <w:tblLook w:val="04A0" w:firstRow="1" w:lastRow="0" w:firstColumn="1" w:lastColumn="0" w:noHBand="0" w:noVBand="1"/>
            </w:tblPr>
            <w:tblGrid>
              <w:gridCol w:w="4566"/>
            </w:tblGrid>
            <w:tr w:rsidR="00AA0CB1" w:rsidRPr="0010740B" w14:paraId="6CB957D4" w14:textId="77777777" w:rsidTr="00976F52">
              <w:trPr>
                <w:trHeight w:hRule="exact" w:val="10632"/>
              </w:trPr>
              <w:tc>
                <w:tcPr>
                  <w:tcW w:w="4764" w:type="dxa"/>
                </w:tcPr>
                <w:p w14:paraId="0EE9DD3E" w14:textId="5A5A3F53" w:rsidR="00AA0CB1" w:rsidRPr="0010740B" w:rsidRDefault="00AA0CB1" w:rsidP="00AA0CB1">
                  <w:pPr>
                    <w:spacing w:after="120" w:line="278" w:lineRule="auto"/>
                    <w:rPr>
                      <w:rFonts w:eastAsia="Aptos" w:cstheme="minorHAnsi"/>
                      <w:kern w:val="2"/>
                      <w:lang w:val="en-AU"/>
                      <w14:ligatures w14:val="standardContextual"/>
                    </w:rPr>
                  </w:pP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KidSight Program</w:t>
                  </w:r>
                  <w:r w:rsidRPr="0010740B">
                    <w:rPr>
                      <w:rFonts w:eastAsia="Aptos" w:cstheme="minorHAnsi"/>
                      <w:b/>
                      <w:smallCaps/>
                      <w:kern w:val="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w:t>
                  </w:r>
                  <w:r w:rsidRPr="0010740B">
                    <w:rPr>
                      <w:rFonts w:eastAsia="Aptos" w:cstheme="minorHAnsi"/>
                      <w:bCs/>
                      <w:smallCaps/>
                      <w:kern w:val="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br/>
                  </w:r>
                  <w:r w:rsidRPr="0010740B">
                    <w:rPr>
                      <w:rFonts w:eastAsia="Aptos" w:cstheme="minorHAnsi"/>
                      <w:kern w:val="2"/>
                      <w:lang w:val="en-AU"/>
                      <w14:ligatures w14:val="standardContextual"/>
                    </w:rPr>
                    <w:t xml:space="preserve">The KidSight Program offers free vision screenings—not full eye exams—for children aged 6 months to 7 years, provided by the Lions Club. The leading cause of preventable vision loss in the U.S. is amblyopia, and KidSight screenings can help identify this, along with several other issues. </w:t>
                  </w:r>
                </w:p>
                <w:p w14:paraId="3CD93EFB" w14:textId="6C61AF09" w:rsidR="00AA0CB1" w:rsidRPr="0010740B" w:rsidRDefault="00AA0CB1" w:rsidP="00AA0CB1">
                  <w:pPr>
                    <w:spacing w:after="0"/>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Peace Poster Contest:</w:t>
                  </w: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r>
                </w:p>
                <w:p w14:paraId="75520A82" w14:textId="25C367F3" w:rsidR="00AA0CB1" w:rsidRPr="0010740B" w:rsidRDefault="00AA0CB1" w:rsidP="00AA0CB1">
                  <w:pPr>
                    <w:spacing w:after="120"/>
                    <w:rPr>
                      <w:rFonts w:eastAsia="Aptos" w:cstheme="minorHAnsi"/>
                      <w:kern w:val="2"/>
                      <w:lang w:val="en-AU"/>
                      <w14:ligatures w14:val="standardContextual"/>
                    </w:rPr>
                  </w:pPr>
                  <w:r w:rsidRPr="0010740B">
                    <w:rPr>
                      <w:rFonts w:eastAsia="Aptos" w:cstheme="minorHAnsi"/>
                      <w:kern w:val="2"/>
                      <w:lang w:val="en-AU"/>
                      <w14:ligatures w14:val="standardContextual"/>
                    </w:rPr>
                    <w:t xml:space="preserve">Lions’ clubs worldwide have invited children to participate in a special art contest held in schools and youth organizations. </w:t>
                  </w:r>
                </w:p>
                <w:p w14:paraId="676A0992" w14:textId="605D5BE9" w:rsidR="00AA0CB1" w:rsidRPr="0010740B" w:rsidRDefault="00AA0CB1" w:rsidP="00AA0CB1">
                  <w:pPr>
                    <w:spacing w:after="0"/>
                    <w:rPr>
                      <w:rFonts w:asciiTheme="majorHAnsi" w:eastAsia="Aptos" w:hAnsiTheme="majorHAnsi" w:cstheme="majorHAnsi"/>
                      <w:i/>
                      <w:iCs/>
                      <w:kern w:val="2"/>
                      <w:sz w:val="22"/>
                      <w:szCs w:val="22"/>
                      <w:lang w:val="en-AU"/>
                      <w14:ligatures w14:val="standardContextual"/>
                    </w:rPr>
                  </w:pP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Camp Dogwood:</w:t>
                  </w:r>
                  <w:r w:rsidRPr="0010740B">
                    <w:rPr>
                      <w:rFonts w:asciiTheme="majorHAnsi" w:eastAsia="Aptos" w:hAnsiTheme="majorHAnsi" w:cstheme="majorHAnsi"/>
                      <w:b/>
                      <w:smallCaps/>
                      <w:kern w:val="2"/>
                      <w:sz w:val="22"/>
                      <w:szCs w:val="22"/>
                      <w:lang w:val="en-A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r>
                </w:p>
                <w:p w14:paraId="69FE190D" w14:textId="09965EC2" w:rsidR="00AA0CB1" w:rsidRPr="0010740B" w:rsidRDefault="00976F52" w:rsidP="00AA0CB1">
                  <w:pPr>
                    <w:spacing w:after="160" w:line="278" w:lineRule="auto"/>
                    <w:rPr>
                      <w:rFonts w:eastAsia="Aptos" w:cstheme="minorHAnsi"/>
                      <w:kern w:val="2"/>
                      <w:lang w:val="en-AU"/>
                      <w14:ligatures w14:val="standardContextual"/>
                    </w:rPr>
                  </w:pPr>
                  <w:r>
                    <w:rPr>
                      <w:rFonts w:cstheme="minorHAnsi"/>
                      <w:noProof/>
                    </w:rPr>
                    <w:drawing>
                      <wp:anchor distT="0" distB="0" distL="114300" distR="114300" simplePos="0" relativeHeight="251712512" behindDoc="0" locked="0" layoutInCell="1" allowOverlap="1" wp14:anchorId="0D352D7D" wp14:editId="7B6ED108">
                        <wp:simplePos x="0" y="0"/>
                        <wp:positionH relativeFrom="column">
                          <wp:posOffset>295910</wp:posOffset>
                        </wp:positionH>
                        <wp:positionV relativeFrom="paragraph">
                          <wp:posOffset>1421130</wp:posOffset>
                        </wp:positionV>
                        <wp:extent cx="2362200" cy="2988310"/>
                        <wp:effectExtent l="0" t="0" r="0" b="2540"/>
                        <wp:wrapNone/>
                        <wp:docPr id="91236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753" name="Picture 91236753"/>
                                <pic:cNvPicPr/>
                              </pic:nvPicPr>
                              <pic:blipFill>
                                <a:blip r:embed="rId13">
                                  <a:extLst>
                                    <a:ext uri="{28A0092B-C50C-407E-A947-70E740481C1C}">
                                      <a14:useLocalDpi xmlns:a14="http://schemas.microsoft.com/office/drawing/2010/main" val="0"/>
                                    </a:ext>
                                  </a:extLst>
                                </a:blip>
                                <a:stretch>
                                  <a:fillRect/>
                                </a:stretch>
                              </pic:blipFill>
                              <pic:spPr>
                                <a:xfrm>
                                  <a:off x="0" y="0"/>
                                  <a:ext cx="2362200" cy="2988310"/>
                                </a:xfrm>
                                <a:prstGeom prst="rect">
                                  <a:avLst/>
                                </a:prstGeom>
                              </pic:spPr>
                            </pic:pic>
                          </a:graphicData>
                        </a:graphic>
                        <wp14:sizeRelH relativeFrom="margin">
                          <wp14:pctWidth>0</wp14:pctWidth>
                        </wp14:sizeRelH>
                        <wp14:sizeRelV relativeFrom="margin">
                          <wp14:pctHeight>0</wp14:pctHeight>
                        </wp14:sizeRelV>
                      </wp:anchor>
                    </w:drawing>
                  </w:r>
                  <w:r w:rsidR="00AA0CB1" w:rsidRPr="0010740B">
                    <w:rPr>
                      <w:rFonts w:eastAsia="Aptos" w:cstheme="minorHAnsi"/>
                      <w:kern w:val="2"/>
                      <w:lang w:val="en-AU"/>
                      <w14:ligatures w14:val="standardContextual"/>
                    </w:rPr>
                    <w:t xml:space="preserve">Camp Dogwood stands as a cornerstone of our charitable initiatives, offering a vibrant retreat specially designed for individuals with visual impairments. Run by the North Carolina Lions Club Foundation, this program welcomes adults from across the state who are blind or visually impaired, providing them with a supportive and enriching environment. </w:t>
                  </w:r>
                </w:p>
                <w:p w14:paraId="23AADBA7" w14:textId="1E930793" w:rsidR="00AA0CB1" w:rsidRPr="0010740B" w:rsidRDefault="00AA0CB1" w:rsidP="00E616FA">
                  <w:pPr>
                    <w:rPr>
                      <w:rFonts w:cstheme="minorHAnsi"/>
                    </w:rPr>
                  </w:pPr>
                </w:p>
              </w:tc>
            </w:tr>
            <w:tr w:rsidR="00AA0CB1" w:rsidRPr="0010740B" w14:paraId="37D35EA5" w14:textId="77777777" w:rsidTr="002F03A8">
              <w:trPr>
                <w:trHeight w:val="1872"/>
              </w:trPr>
              <w:tc>
                <w:tcPr>
                  <w:tcW w:w="4764" w:type="dxa"/>
                  <w:vAlign w:val="center"/>
                </w:tcPr>
                <w:p w14:paraId="1D6B48C5" w14:textId="6E14C8B5" w:rsidR="00AA0CB1" w:rsidRPr="0010740B" w:rsidRDefault="00AA0CB1" w:rsidP="002F03A8">
                  <w:pPr>
                    <w:pStyle w:val="Title"/>
                    <w:rPr>
                      <w:rFonts w:asciiTheme="minorHAnsi" w:hAnsiTheme="minorHAnsi" w:cstheme="minorHAnsi"/>
                      <w:sz w:val="20"/>
                      <w:szCs w:val="20"/>
                    </w:rPr>
                  </w:pPr>
                </w:p>
              </w:tc>
            </w:tr>
          </w:tbl>
          <w:p w14:paraId="42E2B8CE" w14:textId="77777777" w:rsidR="00AA0CB1" w:rsidRPr="0010740B" w:rsidRDefault="00AA0CB1" w:rsidP="00E616FA">
            <w:pPr>
              <w:rPr>
                <w:rFonts w:cstheme="minorHAnsi"/>
              </w:rPr>
            </w:pPr>
          </w:p>
        </w:tc>
      </w:tr>
    </w:tbl>
    <w:p w14:paraId="27A5B254" w14:textId="3073D1EE" w:rsidR="00114B58" w:rsidRDefault="00114B58" w:rsidP="00A52867">
      <w:pPr>
        <w:ind w:right="661"/>
      </w:pPr>
      <w:r>
        <w:br w:type="page"/>
      </w:r>
    </w:p>
    <w:p w14:paraId="1AB709DF" w14:textId="4373F5E6" w:rsidR="008A67F7" w:rsidRDefault="00AD3A68" w:rsidP="00A52867">
      <w:pPr>
        <w:pStyle w:val="GraphicAnchor"/>
        <w:tabs>
          <w:tab w:val="left" w:pos="12758"/>
          <w:tab w:val="left" w:pos="14459"/>
        </w:tabs>
        <w:ind w:right="519"/>
      </w:pPr>
      <w:r>
        <w:rPr>
          <w:noProof/>
        </w:rPr>
        <w:lastRenderedPageBreak/>
        <mc:AlternateContent>
          <mc:Choice Requires="wps">
            <w:drawing>
              <wp:anchor distT="0" distB="0" distL="114300" distR="114300" simplePos="0" relativeHeight="251673600" behindDoc="1" locked="0" layoutInCell="1" allowOverlap="1" wp14:anchorId="558ABDB0" wp14:editId="5FE54B5A">
                <wp:simplePos x="0" y="0"/>
                <wp:positionH relativeFrom="column">
                  <wp:posOffset>-76200</wp:posOffset>
                </wp:positionH>
                <wp:positionV relativeFrom="paragraph">
                  <wp:posOffset>0</wp:posOffset>
                </wp:positionV>
                <wp:extent cx="9601200" cy="5751830"/>
                <wp:effectExtent l="0" t="0" r="0" b="1270"/>
                <wp:wrapNone/>
                <wp:docPr id="110634494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9601200" cy="575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C99B46E" id="AutoShape 3" o:spid="_x0000_s1026" style="position:absolute;margin-left:-6pt;margin-top:0;width:756pt;height:452.9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" filled="f" stroked="f">
                <o:lock v:ext="edit" aspectratio="t" text="t"/>
              </v:rect>
            </w:pict>
          </mc:Fallback>
        </mc:AlternateContent>
      </w:r>
    </w:p>
    <w:tbl>
      <w:tblPr>
        <w:tblW w:w="4828" w:type="pct"/>
        <w:tblInd w:w="284" w:type="dxa"/>
        <w:tblLayout w:type="fixed"/>
        <w:tblCellMar>
          <w:left w:w="0" w:type="dxa"/>
          <w:right w:w="0" w:type="dxa"/>
        </w:tblCellMar>
        <w:tblLook w:val="0600" w:firstRow="0" w:lastRow="0" w:firstColumn="0" w:lastColumn="0" w:noHBand="1" w:noVBand="1"/>
        <w:tblCaption w:val="Layout table"/>
      </w:tblPr>
      <w:tblGrid>
        <w:gridCol w:w="4111"/>
        <w:gridCol w:w="710"/>
        <w:gridCol w:w="4395"/>
        <w:gridCol w:w="423"/>
        <w:gridCol w:w="20"/>
        <w:gridCol w:w="4941"/>
      </w:tblGrid>
      <w:tr w:rsidR="00D47565" w:rsidRPr="00A07CB4" w14:paraId="5FEAA3EE" w14:textId="77777777" w:rsidTr="00A52867">
        <w:trPr>
          <w:trHeight w:hRule="exact" w:val="10584"/>
        </w:trPr>
        <w:tc>
          <w:tcPr>
            <w:tcW w:w="1408" w:type="pct"/>
          </w:tcPr>
          <w:p w14:paraId="479D857C" w14:textId="775BE4B4" w:rsidR="00D47565" w:rsidRDefault="00D47565">
            <w:r>
              <w:rPr>
                <w:noProof/>
              </w:rPr>
              <w:drawing>
                <wp:anchor distT="0" distB="0" distL="114300" distR="114300" simplePos="0" relativeHeight="251698176" behindDoc="0" locked="0" layoutInCell="1" allowOverlap="1" wp14:anchorId="31A1AB02" wp14:editId="27D025A3">
                  <wp:simplePos x="0" y="0"/>
                  <wp:positionH relativeFrom="column">
                    <wp:posOffset>715010</wp:posOffset>
                  </wp:positionH>
                  <wp:positionV relativeFrom="paragraph">
                    <wp:posOffset>134654</wp:posOffset>
                  </wp:positionV>
                  <wp:extent cx="1128395" cy="1161381"/>
                  <wp:effectExtent l="0" t="0" r="0" b="1270"/>
                  <wp:wrapNone/>
                  <wp:docPr id="38694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619" cy="1163670"/>
                          </a:xfrm>
                          <a:prstGeom prst="rect">
                            <a:avLst/>
                          </a:prstGeom>
                          <a:noFill/>
                        </pic:spPr>
                      </pic:pic>
                    </a:graphicData>
                  </a:graphic>
                  <wp14:sizeRelH relativeFrom="margin">
                    <wp14:pctWidth>0</wp14:pctWidth>
                  </wp14:sizeRelH>
                  <wp14:sizeRelV relativeFrom="margin">
                    <wp14:pctHeight>0</wp14:pctHeight>
                  </wp14:sizeRelV>
                </wp:anchor>
              </w:drawing>
            </w:r>
          </w:p>
          <w:p w14:paraId="088A9FCC" w14:textId="25812CAC" w:rsidR="00D47565" w:rsidRDefault="00D47565"/>
          <w:p w14:paraId="7473A21C" w14:textId="77777777" w:rsidR="00AD3A68" w:rsidRDefault="00AD3A68"/>
          <w:p w14:paraId="29FF470E" w14:textId="77777777" w:rsidR="00AD3A68" w:rsidRDefault="00AD3A68"/>
          <w:p w14:paraId="0CE91260" w14:textId="77777777" w:rsidR="00AD3A68" w:rsidRPr="00C61479" w:rsidRDefault="00AD3A68">
            <w:pPr>
              <w:rPr>
                <w:rFonts w:asciiTheme="majorHAnsi" w:hAnsiTheme="majorHAnsi" w:cstheme="majorHAnsi"/>
              </w:rPr>
            </w:pPr>
          </w:p>
          <w:p w14:paraId="17F8BAAB" w14:textId="35688935" w:rsidR="00D47565" w:rsidRPr="00C61479" w:rsidRDefault="00D47565" w:rsidP="00AD3A68">
            <w:pPr>
              <w:spacing w:after="0" w:line="278" w:lineRule="auto"/>
              <w:jc w:val="center"/>
              <w:rPr>
                <w:rFonts w:asciiTheme="majorHAnsi" w:eastAsia="Aptos" w:hAnsiTheme="majorHAnsi" w:cstheme="majorHAnsi"/>
                <w:b/>
                <w:bCs/>
                <w:smallCaps/>
                <w:color w:val="0F4761"/>
                <w:spacing w:val="5"/>
                <w:kern w:val="2"/>
                <w:lang w:val="en-AU"/>
                <w14:ligatures w14:val="standardContextual"/>
              </w:rPr>
            </w:pPr>
            <w:r w:rsidRPr="00C61479">
              <w:rPr>
                <w:rFonts w:asciiTheme="majorHAnsi" w:eastAsia="Aptos" w:hAnsiTheme="majorHAnsi" w:cstheme="majorHAnsi"/>
                <w:b/>
                <w:bCs/>
                <w:smallCaps/>
                <w:color w:val="0F4761"/>
                <w:spacing w:val="5"/>
                <w:kern w:val="2"/>
                <w:lang w:val="en-AU"/>
                <w14:ligatures w14:val="standardContextual"/>
              </w:rPr>
              <w:t>FUQUAY VARINA LIONS CLUB</w:t>
            </w:r>
          </w:p>
          <w:p w14:paraId="3C1DFE19" w14:textId="5131CEC5" w:rsidR="00D47565" w:rsidRPr="00C61479" w:rsidRDefault="00D47565" w:rsidP="00AD3A68">
            <w:pPr>
              <w:spacing w:after="0" w:line="278" w:lineRule="auto"/>
              <w:jc w:val="center"/>
              <w:rPr>
                <w:rFonts w:asciiTheme="majorHAnsi" w:eastAsia="Aptos" w:hAnsiTheme="majorHAnsi" w:cstheme="majorHAnsi"/>
                <w:b/>
                <w:bCs/>
                <w:smallCaps/>
                <w:color w:val="0F4761"/>
                <w:spacing w:val="5"/>
                <w:kern w:val="2"/>
                <w:lang w:val="en-AU"/>
                <w14:ligatures w14:val="standardContextual"/>
              </w:rPr>
            </w:pPr>
            <w:r w:rsidRPr="00C61479">
              <w:rPr>
                <w:rFonts w:asciiTheme="majorHAnsi" w:eastAsia="Aptos" w:hAnsiTheme="majorHAnsi" w:cstheme="majorHAnsi"/>
                <w:b/>
                <w:bCs/>
                <w:smallCaps/>
                <w:color w:val="0F4761"/>
                <w:spacing w:val="5"/>
                <w:kern w:val="2"/>
                <w:lang w:val="en-AU"/>
                <w14:ligatures w14:val="standardContextual"/>
              </w:rPr>
              <w:t>30</w:t>
            </w:r>
            <w:r w:rsidRPr="00C61479">
              <w:rPr>
                <w:rFonts w:asciiTheme="majorHAnsi" w:eastAsia="Aptos" w:hAnsiTheme="majorHAnsi" w:cstheme="majorHAnsi"/>
                <w:b/>
                <w:bCs/>
                <w:smallCaps/>
                <w:color w:val="0F4761"/>
                <w:spacing w:val="5"/>
                <w:kern w:val="2"/>
                <w:vertAlign w:val="superscript"/>
                <w:lang w:val="en-AU"/>
                <w14:ligatures w14:val="standardContextual"/>
              </w:rPr>
              <w:t>TH</w:t>
            </w:r>
            <w:r w:rsidRPr="00C61479">
              <w:rPr>
                <w:rFonts w:asciiTheme="majorHAnsi" w:eastAsia="Aptos" w:hAnsiTheme="majorHAnsi" w:cstheme="majorHAnsi"/>
                <w:b/>
                <w:bCs/>
                <w:smallCaps/>
                <w:color w:val="0F4761"/>
                <w:spacing w:val="5"/>
                <w:kern w:val="2"/>
                <w:lang w:val="en-AU"/>
                <w14:ligatures w14:val="standardContextual"/>
              </w:rPr>
              <w:t xml:space="preserve"> GOLF TOURNAMENT</w:t>
            </w:r>
          </w:p>
          <w:p w14:paraId="65A9E5F6" w14:textId="77777777" w:rsidR="00D47565" w:rsidRPr="00C61479" w:rsidRDefault="00D47565" w:rsidP="00AD3A68">
            <w:pPr>
              <w:spacing w:after="0" w:line="278" w:lineRule="auto"/>
              <w:jc w:val="center"/>
              <w:rPr>
                <w:rFonts w:asciiTheme="majorHAnsi" w:eastAsia="Aptos" w:hAnsiTheme="majorHAnsi" w:cstheme="majorHAnsi"/>
                <w:b/>
                <w:bCs/>
                <w:smallCaps/>
                <w:color w:val="0F4761"/>
                <w:spacing w:val="5"/>
                <w:kern w:val="2"/>
                <w:lang w:val="en-AU"/>
                <w14:ligatures w14:val="standardContextual"/>
              </w:rPr>
            </w:pPr>
            <w:r w:rsidRPr="00C61479">
              <w:rPr>
                <w:rFonts w:asciiTheme="majorHAnsi" w:eastAsia="Aptos" w:hAnsiTheme="majorHAnsi" w:cstheme="majorHAnsi"/>
                <w:b/>
                <w:bCs/>
                <w:smallCaps/>
                <w:color w:val="0F4761"/>
                <w:spacing w:val="5"/>
                <w:kern w:val="2"/>
                <w:lang w:val="en-AU"/>
                <w14:ligatures w14:val="standardContextual"/>
              </w:rPr>
              <w:t>BENTWINDS GOLF &amp; COUNTRY CLUB</w:t>
            </w:r>
          </w:p>
          <w:p w14:paraId="41E80940" w14:textId="77777777" w:rsidR="00D47565" w:rsidRPr="00C61479" w:rsidRDefault="00D47565" w:rsidP="00AD3A68">
            <w:pPr>
              <w:spacing w:after="120" w:line="278" w:lineRule="auto"/>
              <w:jc w:val="center"/>
              <w:rPr>
                <w:rFonts w:asciiTheme="majorHAnsi" w:eastAsia="Aptos" w:hAnsiTheme="majorHAnsi" w:cstheme="majorHAnsi"/>
                <w:b/>
                <w:bCs/>
                <w:smallCaps/>
                <w:color w:val="0F4761"/>
                <w:spacing w:val="5"/>
                <w:kern w:val="2"/>
                <w:lang w:val="en-AU"/>
                <w14:ligatures w14:val="standardContextual"/>
              </w:rPr>
            </w:pPr>
            <w:r w:rsidRPr="00C61479">
              <w:rPr>
                <w:rFonts w:asciiTheme="majorHAnsi" w:eastAsia="Aptos" w:hAnsiTheme="majorHAnsi" w:cstheme="majorHAnsi"/>
                <w:b/>
                <w:bCs/>
                <w:smallCaps/>
                <w:color w:val="0F4761"/>
                <w:spacing w:val="5"/>
                <w:kern w:val="2"/>
                <w:lang w:val="en-AU"/>
                <w14:ligatures w14:val="standardContextual"/>
              </w:rPr>
              <w:t>APRIL 27</w:t>
            </w:r>
            <w:r w:rsidRPr="00C61479">
              <w:rPr>
                <w:rFonts w:asciiTheme="majorHAnsi" w:eastAsia="Aptos" w:hAnsiTheme="majorHAnsi" w:cstheme="majorHAnsi"/>
                <w:b/>
                <w:bCs/>
                <w:smallCaps/>
                <w:color w:val="0F4761"/>
                <w:spacing w:val="5"/>
                <w:kern w:val="2"/>
                <w:vertAlign w:val="superscript"/>
                <w:lang w:val="en-AU"/>
                <w14:ligatures w14:val="standardContextual"/>
              </w:rPr>
              <w:t>TH</w:t>
            </w:r>
            <w:r w:rsidRPr="00C61479">
              <w:rPr>
                <w:rFonts w:asciiTheme="majorHAnsi" w:eastAsia="Aptos" w:hAnsiTheme="majorHAnsi" w:cstheme="majorHAnsi"/>
                <w:b/>
                <w:bCs/>
                <w:smallCaps/>
                <w:color w:val="0F4761"/>
                <w:spacing w:val="5"/>
                <w:kern w:val="2"/>
                <w:lang w:val="en-AU"/>
                <w14:ligatures w14:val="standardContextual"/>
              </w:rPr>
              <w:t xml:space="preserve"> 2026</w:t>
            </w:r>
          </w:p>
          <w:p w14:paraId="7DB7B1E4" w14:textId="77777777" w:rsidR="00D47565" w:rsidRPr="00C61479" w:rsidRDefault="00D47565" w:rsidP="00E93EF1">
            <w:pPr>
              <w:spacing w:before="120" w:after="120"/>
              <w:jc w:val="center"/>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Entry Fees Include:</w:t>
            </w:r>
          </w:p>
          <w:p w14:paraId="0B306946" w14:textId="4E5DFA18" w:rsidR="00D47565" w:rsidRPr="00C61479" w:rsidRDefault="00D47565" w:rsidP="00EB53F5">
            <w:pPr>
              <w:spacing w:after="0"/>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Golf Cart * Prizes * Breakfast Biscuits* juice* coffee * Lunch provided</w:t>
            </w:r>
            <w:r w:rsidR="00CA2AB8">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 </w:t>
            </w:r>
            <w:r w:rsidRPr="00C61479">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drinks * snack carts</w:t>
            </w:r>
          </w:p>
          <w:p w14:paraId="5B435634" w14:textId="77777777" w:rsidR="00D47565" w:rsidRPr="00C61479" w:rsidRDefault="00D47565" w:rsidP="00CA2AB8">
            <w:pPr>
              <w:spacing w:after="240"/>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Check-in 8 a.m.</w:t>
            </w:r>
            <w:r w:rsidRPr="00C61479">
              <w:rPr>
                <w:rFonts w:eastAsia="Aptos" w:cstheme="minorHAnsi"/>
                <w:bCs/>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t>shotgun tee off 9 a.m.</w:t>
            </w:r>
          </w:p>
          <w:p w14:paraId="59C089F5" w14:textId="1DD8FF3F" w:rsidR="00D47565" w:rsidRPr="00C61479" w:rsidRDefault="00D47565" w:rsidP="00E93EF1">
            <w:pPr>
              <w:spacing w:after="240"/>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NAME:</w:t>
            </w:r>
            <w:r w:rsidRPr="00C61479">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  </w:t>
            </w: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______________________________</w:t>
            </w:r>
          </w:p>
          <w:p w14:paraId="4A796487" w14:textId="4026707E" w:rsidR="00D47565" w:rsidRPr="00C61479" w:rsidRDefault="00D47565" w:rsidP="00EB53F5">
            <w:pPr>
              <w:spacing w:after="12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Address: ____________________________________      </w:t>
            </w:r>
          </w:p>
          <w:p w14:paraId="2E1277CB" w14:textId="1DB6670B" w:rsidR="00D47565" w:rsidRPr="00C61479" w:rsidRDefault="00D47565" w:rsidP="00EB53F5">
            <w:pPr>
              <w:spacing w:after="12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Phone:      ____________________________________ </w:t>
            </w:r>
          </w:p>
          <w:p w14:paraId="158A7E0A" w14:textId="799BDF98" w:rsidR="00D47565" w:rsidRPr="00C61479" w:rsidRDefault="00D47565" w:rsidP="00EB53F5">
            <w:pPr>
              <w:spacing w:after="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Email Address:  ____________________________________</w:t>
            </w:r>
          </w:p>
          <w:p w14:paraId="7D12108F" w14:textId="77777777" w:rsidR="00D47565" w:rsidRPr="00C61479" w:rsidRDefault="00D47565" w:rsidP="00EB53F5">
            <w:pPr>
              <w:spacing w:after="0"/>
              <w:ind w:hanging="70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p w14:paraId="3912305E" w14:textId="77777777" w:rsidR="00D47565" w:rsidRPr="00C61479" w:rsidRDefault="00D47565" w:rsidP="00E93EF1">
            <w:pPr>
              <w:spacing w:before="120" w:after="120"/>
              <w:jc w:val="center"/>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TEAM REGISTRATION </w:t>
            </w:r>
          </w:p>
          <w:p w14:paraId="09D647B7" w14:textId="77777777" w:rsidR="00D47565" w:rsidRPr="00EB53F5" w:rsidRDefault="00D47565" w:rsidP="00EB53F5">
            <w:pPr>
              <w:spacing w:after="0"/>
              <w:ind w:hanging="709"/>
              <w:rPr>
                <w:rFonts w:ascii="Aptos" w:eastAsia="Aptos" w:hAnsi="Aptos"/>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p w14:paraId="7C89E87B" w14:textId="77777777" w:rsidR="00D47565" w:rsidRPr="00C61479" w:rsidRDefault="00D47565" w:rsidP="00EB53F5">
            <w:pPr>
              <w:spacing w:after="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Please Print Name and Include Player’s Handicap Index or Avg. Score </w:t>
            </w:r>
          </w:p>
          <w:p w14:paraId="51A8AEF1" w14:textId="77777777" w:rsidR="00D47565" w:rsidRPr="00C61479" w:rsidRDefault="00D47565" w:rsidP="00EB53F5">
            <w:pPr>
              <w:spacing w:after="0"/>
              <w:ind w:hanging="70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p w14:paraId="4F4C41EB" w14:textId="520D14E2" w:rsidR="00D47565" w:rsidRPr="00C61479" w:rsidRDefault="00D47565" w:rsidP="00E93EF1">
            <w:pPr>
              <w:spacing w:after="24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TEAM NAME: ____________________________________</w:t>
            </w:r>
          </w:p>
          <w:p w14:paraId="5AA252E2" w14:textId="77777777" w:rsidR="00D47565" w:rsidRPr="00C61479" w:rsidRDefault="00D47565" w:rsidP="00E93EF1">
            <w:pPr>
              <w:spacing w:after="240"/>
              <w:ind w:left="-709" w:firstLine="70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PHONE: _____________________________</w:t>
            </w:r>
          </w:p>
          <w:p w14:paraId="2052A1CA" w14:textId="77777777" w:rsidR="00D47565" w:rsidRPr="00C61479" w:rsidRDefault="00D47565" w:rsidP="008C30B2">
            <w:pPr>
              <w:spacing w:after="0"/>
              <w:ind w:left="-709" w:firstLine="70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Team Contact: _______________________</w:t>
            </w:r>
          </w:p>
          <w:p w14:paraId="0A7484CB" w14:textId="77777777" w:rsidR="00D47565" w:rsidRPr="00EB53F5" w:rsidRDefault="00D47565" w:rsidP="00EB53F5">
            <w:pPr>
              <w:spacing w:after="120"/>
              <w:rPr>
                <w:rFonts w:ascii="Aptos" w:eastAsia="Aptos" w:hAnsi="Aptos"/>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p w14:paraId="1FB7E5E8" w14:textId="77777777" w:rsidR="00D47565" w:rsidRDefault="00D47565"/>
          <w:tbl>
            <w:tblPr>
              <w:tblW w:w="5000" w:type="pct"/>
              <w:tblLayout w:type="fixed"/>
              <w:tblCellMar>
                <w:left w:w="0" w:type="dxa"/>
                <w:right w:w="0" w:type="dxa"/>
              </w:tblCellMar>
              <w:tblLook w:val="04A0" w:firstRow="1" w:lastRow="0" w:firstColumn="1" w:lastColumn="0" w:noHBand="0" w:noVBand="1"/>
            </w:tblPr>
            <w:tblGrid>
              <w:gridCol w:w="4111"/>
            </w:tblGrid>
            <w:tr w:rsidR="00D47565" w14:paraId="6A153AAE" w14:textId="77777777" w:rsidTr="006F5BE1">
              <w:trPr>
                <w:trHeight w:val="10134"/>
              </w:trPr>
              <w:tc>
                <w:tcPr>
                  <w:tcW w:w="4312" w:type="dxa"/>
                </w:tcPr>
                <w:p w14:paraId="7B02832E" w14:textId="0C4CBFAF" w:rsidR="00D47565" w:rsidRDefault="00D47565" w:rsidP="00A07CB4">
                  <w:pPr>
                    <w:pStyle w:val="Heading1"/>
                  </w:pPr>
                </w:p>
                <w:p w14:paraId="0FC3EAD9" w14:textId="2B7F1BEF" w:rsidR="00D47565" w:rsidRDefault="00D47565" w:rsidP="00A07CB4"/>
              </w:tc>
            </w:tr>
            <w:tr w:rsidR="00D47565" w14:paraId="7FDCB95A" w14:textId="77777777" w:rsidTr="000A591C">
              <w:tc>
                <w:tcPr>
                  <w:tcW w:w="4312" w:type="dxa"/>
                </w:tcPr>
                <w:p w14:paraId="4B7919B9" w14:textId="77777777" w:rsidR="00D47565" w:rsidRPr="00A07CB4" w:rsidRDefault="00DC1F06" w:rsidP="00A07CB4">
                  <w:sdt>
                    <w:sdtPr>
                      <w:id w:val="-1689363687"/>
                      <w:placeholder>
                        <w:docPart w:val="ADC85A18DBE34497BF80524B39F36240"/>
                      </w:placeholder>
                      <w:temporary/>
                      <w:showingPlcHdr/>
                      <w15:appearance w15:val="hidden"/>
                    </w:sdtPr>
                    <w:sdtEndPr/>
                    <w:sdtContent>
                      <w:r w:rsidR="00D47565">
                        <w:t>Type a caption here for the photos</w:t>
                      </w:r>
                    </w:sdtContent>
                  </w:sdt>
                </w:p>
              </w:tc>
            </w:tr>
          </w:tbl>
          <w:p w14:paraId="51BFA828" w14:textId="77777777" w:rsidR="00D47565" w:rsidRPr="00A07CB4" w:rsidRDefault="00D47565" w:rsidP="000A591C"/>
        </w:tc>
        <w:tc>
          <w:tcPr>
            <w:tcW w:w="243" w:type="pct"/>
          </w:tcPr>
          <w:p w14:paraId="40A2E71D" w14:textId="03858AA1" w:rsidR="00D47565" w:rsidRPr="00E93EF1" w:rsidRDefault="00D47565" w:rsidP="00E93EF1">
            <w:pPr>
              <w:spacing w:before="120" w:after="120"/>
              <w:jc w:val="center"/>
              <w:rPr>
                <w:rFonts w:ascii="Aptos" w:eastAsia="Aptos" w:hAnsi="Aptos"/>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tc>
        <w:tc>
          <w:tcPr>
            <w:tcW w:w="1505" w:type="pct"/>
          </w:tcPr>
          <w:p w14:paraId="6D208AF4" w14:textId="307C295B" w:rsidR="006434EC" w:rsidRPr="00C61479" w:rsidRDefault="00E93EF1" w:rsidP="00E93EF1">
            <w:pPr>
              <w:spacing w:before="120" w:after="120"/>
              <w:jc w:val="center"/>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PLAYERS</w:t>
            </w:r>
          </w:p>
          <w:p w14:paraId="0CC4E3DC" w14:textId="4F756D19" w:rsidR="00D47565" w:rsidRPr="00C61479" w:rsidRDefault="00D47565" w:rsidP="002F3689">
            <w:pPr>
              <w:spacing w:after="120"/>
              <w:ind w:left="712" w:right="-1229" w:hanging="712"/>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Player </w:t>
            </w:r>
            <w:r w:rsidR="002F3689"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1 ___</w:t>
            </w: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__________________</w:t>
            </w:r>
            <w:r w:rsidR="002F3689"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_____________</w:t>
            </w: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____</w:t>
            </w:r>
          </w:p>
          <w:p w14:paraId="786615E2" w14:textId="15D90657" w:rsidR="00D47565" w:rsidRPr="00C61479" w:rsidRDefault="00D47565" w:rsidP="002F3689">
            <w:pPr>
              <w:spacing w:after="120"/>
              <w:ind w:left="712" w:hanging="70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Email Address   ______________</w:t>
            </w:r>
            <w:r w:rsid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_</w:t>
            </w: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__________   </w:t>
            </w:r>
          </w:p>
          <w:p w14:paraId="7F626A52" w14:textId="13A27623" w:rsidR="00D47565" w:rsidRPr="00C61479" w:rsidRDefault="00D47565" w:rsidP="002F3689">
            <w:pPr>
              <w:spacing w:after="120"/>
              <w:ind w:left="1650" w:hanging="1647"/>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Player 2   ______________________________  </w:t>
            </w:r>
          </w:p>
          <w:p w14:paraId="090CBB86" w14:textId="141EFFCB" w:rsidR="00D47565" w:rsidRPr="00C61479" w:rsidRDefault="00D47565" w:rsidP="002F3689">
            <w:pPr>
              <w:spacing w:after="120"/>
              <w:ind w:left="1650" w:hanging="1647"/>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Email Address    _________________________</w:t>
            </w:r>
          </w:p>
          <w:p w14:paraId="765825AC" w14:textId="484C3F8A" w:rsidR="00D47565" w:rsidRPr="00C61479" w:rsidRDefault="00D47565" w:rsidP="002F3689">
            <w:pPr>
              <w:spacing w:after="120"/>
              <w:ind w:left="1650" w:hanging="1647"/>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Player 3    ______________________________   </w:t>
            </w:r>
          </w:p>
          <w:p w14:paraId="2EAA3930" w14:textId="41649D8C" w:rsidR="00D47565" w:rsidRPr="00C61479" w:rsidRDefault="00D47565" w:rsidP="002F3689">
            <w:pPr>
              <w:spacing w:after="120"/>
              <w:ind w:left="1650" w:hanging="1647"/>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Email Address    _________________________</w:t>
            </w:r>
          </w:p>
          <w:p w14:paraId="5360AA19" w14:textId="07DFF3D3" w:rsidR="00D47565" w:rsidRPr="00C61479" w:rsidRDefault="00D47565" w:rsidP="002F3689">
            <w:pPr>
              <w:spacing w:after="120"/>
              <w:ind w:left="1650" w:hanging="165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Player 4     ______________________________</w:t>
            </w:r>
          </w:p>
          <w:p w14:paraId="3E6A5BBF" w14:textId="18DE6442" w:rsidR="00D47565" w:rsidRPr="008C30B2" w:rsidRDefault="00D47565" w:rsidP="0034507D">
            <w:pPr>
              <w:spacing w:after="120"/>
              <w:ind w:left="1650" w:hanging="1647"/>
              <w:rPr>
                <w:rFonts w:ascii="Aptos" w:eastAsia="Aptos" w:hAnsi="Aptos"/>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61479">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Email Address    _________________________</w:t>
            </w:r>
          </w:p>
          <w:p w14:paraId="0B90B8F9" w14:textId="0FA5232B" w:rsidR="00D47565" w:rsidRPr="00CA2AB8" w:rsidRDefault="00D47565" w:rsidP="00C61479">
            <w:pPr>
              <w:spacing w:before="240" w:after="120"/>
              <w:jc w:val="center"/>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A2AB8">
              <w:rPr>
                <w:rFonts w:asciiTheme="majorHAnsi" w:eastAsia="Aptos" w:hAnsiTheme="majorHAnsi" w:cstheme="maj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Costs / SPONSORSHIPS</w:t>
            </w:r>
          </w:p>
          <w:p w14:paraId="1C26BE6E" w14:textId="301B3E21" w:rsidR="00D47565" w:rsidRPr="00CA2AB8" w:rsidRDefault="00D47565" w:rsidP="0034507D">
            <w:pPr>
              <w:spacing w:after="0"/>
              <w:ind w:left="1650" w:hanging="1647"/>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Per Player:</w:t>
            </w: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t>$115</w:t>
            </w: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t>$_________</w:t>
            </w:r>
          </w:p>
          <w:p w14:paraId="15645176" w14:textId="77777777" w:rsidR="00D47565" w:rsidRPr="00CA2AB8" w:rsidRDefault="00D47565" w:rsidP="007515E8">
            <w:pPr>
              <w:spacing w:after="0"/>
              <w:ind w:left="165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p w14:paraId="4495EAFE" w14:textId="77777777" w:rsidR="00D47565" w:rsidRPr="00CA2AB8" w:rsidRDefault="00D47565" w:rsidP="0034507D">
            <w:pPr>
              <w:spacing w:after="0"/>
              <w:ind w:left="1650" w:hanging="165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Team of 4</w:t>
            </w: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t>$460</w:t>
            </w: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ab/>
              <w:t>$_________</w:t>
            </w:r>
          </w:p>
          <w:p w14:paraId="4664E4EB" w14:textId="77777777" w:rsidR="00D47565" w:rsidRPr="00CA2AB8" w:rsidRDefault="00D47565" w:rsidP="007515E8">
            <w:pPr>
              <w:spacing w:after="0"/>
              <w:ind w:left="165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p>
          <w:p w14:paraId="27AEF2A0" w14:textId="21020BFF" w:rsidR="00D47565" w:rsidRPr="00CA2AB8" w:rsidRDefault="00D47565" w:rsidP="0034507D">
            <w:pPr>
              <w:spacing w:after="0"/>
              <w:ind w:left="1650" w:hanging="1650"/>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Mulligan (Extras</w:t>
            </w:r>
            <w:r w:rsidR="00CA2AB8"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w:t>
            </w: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 </w:t>
            </w:r>
            <w:r w:rsidR="00CA2AB8"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$10 EACH $__________</w:t>
            </w:r>
          </w:p>
          <w:p w14:paraId="7D9EA323" w14:textId="68131AFF" w:rsidR="00D47565" w:rsidRPr="00CA2AB8" w:rsidRDefault="00CA2AB8" w:rsidP="00CA2AB8">
            <w:pPr>
              <w:spacing w:after="0"/>
              <w:ind w:left="1650" w:hanging="1647"/>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CA2AB8">
              <w:rPr>
                <w:rFonts w:asciiTheme="majorHAnsi" w:eastAsia="Aptos" w:hAnsiTheme="majorHAnsi" w:cstheme="majorHAnsi"/>
                <w:b/>
                <w:smallCaps/>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t xml:space="preserve">FREE 1 PER PLAYER </w:t>
            </w:r>
          </w:p>
          <w:p w14:paraId="49E56CB3" w14:textId="04D1549E" w:rsidR="00D47565" w:rsidRPr="00CA2AB8" w:rsidRDefault="00E93EF1" w:rsidP="007515E8">
            <w:pPr>
              <w:spacing w:after="0"/>
              <w:ind w:left="1650"/>
              <w:rPr>
                <w:rFonts w:eastAsia="Aptos" w:cstheme="minorHAnsi"/>
                <w:b/>
                <w:smallCaps/>
                <w:color w:val="196B24"/>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pPr>
            <w:r w:rsidRPr="00AD3A68">
              <w:rPr>
                <w:rFonts w:ascii="Aptos" w:eastAsia="Times New Roman" w:hAnsi="Aptos"/>
                <w:noProof/>
                <w:color w:val="000000"/>
                <w:sz w:val="18"/>
                <w:szCs w:val="18"/>
                <w:lang w:val="en-AU"/>
                <w14:ligatures w14:val="standardContextual"/>
              </w:rPr>
              <mc:AlternateContent>
                <mc:Choice Requires="wps">
                  <w:drawing>
                    <wp:anchor distT="0" distB="0" distL="114300" distR="114300" simplePos="0" relativeHeight="251699200" behindDoc="0" locked="0" layoutInCell="1" allowOverlap="1" wp14:anchorId="1D8CE569" wp14:editId="7505E810">
                      <wp:simplePos x="0" y="0"/>
                      <wp:positionH relativeFrom="column">
                        <wp:posOffset>18415</wp:posOffset>
                      </wp:positionH>
                      <wp:positionV relativeFrom="paragraph">
                        <wp:posOffset>139065</wp:posOffset>
                      </wp:positionV>
                      <wp:extent cx="180975" cy="152400"/>
                      <wp:effectExtent l="0" t="0" r="28575" b="19050"/>
                      <wp:wrapNone/>
                      <wp:docPr id="755624429" name="Rectangle 2"/>
                      <wp:cNvGraphicFramePr/>
                      <a:graphic xmlns:a="http://schemas.openxmlformats.org/drawingml/2006/main">
                        <a:graphicData uri="http://schemas.microsoft.com/office/word/2010/wordprocessingShape">
                          <wps:wsp>
                            <wps:cNvSpPr/>
                            <wps:spPr>
                              <a:xfrm>
                                <a:off x="0" y="0"/>
                                <a:ext cx="180975" cy="152400"/>
                              </a:xfrm>
                              <a:prstGeom prst="rect">
                                <a:avLst/>
                              </a:prstGeom>
                              <a:solidFill>
                                <a:sysClr val="window" lastClr="FFFFFF"/>
                              </a:solidFill>
                              <a:ln w="190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1EBB" id="Rectangle 2" o:spid="_x0000_s1026" style="position:absolute;margin-left:1.45pt;margin-top:10.95pt;width:14.2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" fillcolor="window" strokecolor="#a02b93" strokeweight="1.5pt"/>
                  </w:pict>
                </mc:Fallback>
              </mc:AlternateContent>
            </w:r>
          </w:p>
          <w:p w14:paraId="273A4764" w14:textId="534E7AFE" w:rsidR="00D47565" w:rsidRPr="00CA2AB8" w:rsidRDefault="00D47565" w:rsidP="0034507D">
            <w:pPr>
              <w:tabs>
                <w:tab w:val="left" w:pos="284"/>
              </w:tabs>
              <w:spacing w:after="0" w:line="360" w:lineRule="auto"/>
              <w:ind w:left="570"/>
              <w:rPr>
                <w:rFonts w:eastAsia="Times New Roman" w:cstheme="minorHAnsi"/>
                <w:sz w:val="18"/>
                <w:szCs w:val="18"/>
                <w:lang w:val="en-AU"/>
              </w:rPr>
            </w:pPr>
            <w:r w:rsidRPr="00CA2AB8">
              <w:rPr>
                <w:rFonts w:eastAsia="Times New Roman" w:cstheme="minorHAnsi"/>
                <w:sz w:val="18"/>
                <w:szCs w:val="18"/>
                <w:lang w:val="en-AU"/>
              </w:rPr>
              <w:t>Hole Sign and Web Ad $</w:t>
            </w:r>
            <w:r w:rsidR="004E477F" w:rsidRPr="00CA2AB8">
              <w:rPr>
                <w:rFonts w:eastAsia="Times New Roman" w:cstheme="minorHAnsi"/>
                <w:sz w:val="18"/>
                <w:szCs w:val="18"/>
                <w:lang w:val="en-AU"/>
              </w:rPr>
              <w:t>300</w:t>
            </w:r>
            <w:r w:rsidRPr="00CA2AB8">
              <w:rPr>
                <w:rFonts w:eastAsia="Times New Roman" w:cstheme="minorHAnsi"/>
                <w:sz w:val="18"/>
                <w:szCs w:val="18"/>
                <w:lang w:val="en-AU"/>
              </w:rPr>
              <w:t>.</w:t>
            </w:r>
          </w:p>
          <w:p w14:paraId="01D19B07" w14:textId="6B8ABF82" w:rsidR="00D47565" w:rsidRPr="00CA2AB8" w:rsidRDefault="00D47565" w:rsidP="0034507D">
            <w:pPr>
              <w:tabs>
                <w:tab w:val="left" w:pos="709"/>
              </w:tabs>
              <w:spacing w:after="120" w:line="360" w:lineRule="auto"/>
              <w:ind w:left="1650" w:hanging="1080"/>
              <w:rPr>
                <w:rFonts w:eastAsia="Times New Roman" w:cstheme="minorHAnsi"/>
                <w:sz w:val="18"/>
                <w:szCs w:val="18"/>
                <w:lang w:val="en-AU"/>
              </w:rPr>
            </w:pPr>
            <w:r w:rsidRPr="00CA2AB8">
              <w:rPr>
                <w:rFonts w:eastAsia="Aptos" w:cstheme="minorHAnsi"/>
                <w:noProof/>
                <w:kern w:val="2"/>
                <w:sz w:val="24"/>
                <w:szCs w:val="24"/>
                <w:lang w:val="en-AU"/>
                <w14:ligatures w14:val="standardContextual"/>
              </w:rPr>
              <w:drawing>
                <wp:anchor distT="0" distB="0" distL="114300" distR="114300" simplePos="0" relativeHeight="251708416" behindDoc="0" locked="0" layoutInCell="1" allowOverlap="1" wp14:anchorId="4033AA7A" wp14:editId="479C74EC">
                  <wp:simplePos x="0" y="0"/>
                  <wp:positionH relativeFrom="column">
                    <wp:posOffset>7620</wp:posOffset>
                  </wp:positionH>
                  <wp:positionV relativeFrom="paragraph">
                    <wp:posOffset>14605</wp:posOffset>
                  </wp:positionV>
                  <wp:extent cx="201295" cy="170815"/>
                  <wp:effectExtent l="0" t="0" r="8255" b="635"/>
                  <wp:wrapNone/>
                  <wp:docPr id="14430968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Pr="00CA2AB8">
              <w:rPr>
                <w:rFonts w:eastAsia="Times New Roman" w:cstheme="minorHAnsi"/>
                <w:sz w:val="18"/>
                <w:szCs w:val="18"/>
                <w:lang w:val="en-AU"/>
              </w:rPr>
              <w:t xml:space="preserve">Gold Presenting Sponsorship $2,500 </w:t>
            </w:r>
          </w:p>
          <w:p w14:paraId="61350AE5" w14:textId="23D1607D" w:rsidR="00D47565" w:rsidRPr="00CA2AB8" w:rsidRDefault="00D47565" w:rsidP="0034507D">
            <w:pPr>
              <w:tabs>
                <w:tab w:val="left" w:pos="709"/>
              </w:tabs>
              <w:spacing w:after="120" w:line="360" w:lineRule="auto"/>
              <w:ind w:left="1650" w:hanging="1080"/>
              <w:rPr>
                <w:rFonts w:eastAsia="Times New Roman" w:cstheme="minorHAnsi"/>
                <w:sz w:val="18"/>
                <w:szCs w:val="18"/>
                <w:lang w:val="en-AU"/>
              </w:rPr>
            </w:pPr>
            <w:r w:rsidRPr="00CA2AB8">
              <w:rPr>
                <w:rFonts w:eastAsia="Aptos" w:cstheme="minorHAnsi"/>
                <w:b/>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0224" behindDoc="0" locked="0" layoutInCell="1" allowOverlap="1" wp14:anchorId="78865ECB" wp14:editId="003CF25D">
                  <wp:simplePos x="0" y="0"/>
                  <wp:positionH relativeFrom="column">
                    <wp:posOffset>-8255</wp:posOffset>
                  </wp:positionH>
                  <wp:positionV relativeFrom="paragraph">
                    <wp:posOffset>13970</wp:posOffset>
                  </wp:positionV>
                  <wp:extent cx="201295" cy="170815"/>
                  <wp:effectExtent l="0" t="0" r="8255" b="635"/>
                  <wp:wrapNone/>
                  <wp:docPr id="939734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Pr="00CA2AB8">
              <w:rPr>
                <w:rFonts w:eastAsia="Times New Roman" w:cstheme="minorHAnsi"/>
                <w:sz w:val="18"/>
                <w:szCs w:val="18"/>
                <w:lang w:val="en-AU"/>
              </w:rPr>
              <w:t>Silver Sponsorship $1,500</w:t>
            </w:r>
          </w:p>
          <w:p w14:paraId="4AEFEB9A" w14:textId="25C2E44D" w:rsidR="00D47565" w:rsidRPr="00CA2AB8" w:rsidRDefault="0034507D" w:rsidP="0034507D">
            <w:pPr>
              <w:tabs>
                <w:tab w:val="left" w:pos="284"/>
              </w:tabs>
              <w:spacing w:after="120" w:line="360" w:lineRule="auto"/>
              <w:ind w:left="1650" w:hanging="1080"/>
              <w:rPr>
                <w:rFonts w:eastAsia="Times New Roman" w:cstheme="minorHAnsi"/>
                <w:sz w:val="18"/>
                <w:szCs w:val="18"/>
                <w:lang w:val="en-AU"/>
              </w:rPr>
            </w:pPr>
            <w:r w:rsidRPr="00CA2AB8">
              <w:rPr>
                <w:rFonts w:eastAsia="Aptos" w:cstheme="minorHAnsi"/>
                <w:bCs/>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1248" behindDoc="0" locked="0" layoutInCell="1" allowOverlap="1" wp14:anchorId="63F83ADA" wp14:editId="330ADB27">
                  <wp:simplePos x="0" y="0"/>
                  <wp:positionH relativeFrom="column">
                    <wp:posOffset>2540</wp:posOffset>
                  </wp:positionH>
                  <wp:positionV relativeFrom="paragraph">
                    <wp:posOffset>277495</wp:posOffset>
                  </wp:positionV>
                  <wp:extent cx="201295" cy="170815"/>
                  <wp:effectExtent l="0" t="0" r="8255" b="635"/>
                  <wp:wrapNone/>
                  <wp:docPr id="5060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Pr="00CA2AB8">
              <w:rPr>
                <w:rFonts w:eastAsia="Aptos" w:cstheme="minorHAnsi"/>
                <w:bCs/>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3296" behindDoc="0" locked="0" layoutInCell="1" allowOverlap="1" wp14:anchorId="44A81373" wp14:editId="69E651C3">
                  <wp:simplePos x="0" y="0"/>
                  <wp:positionH relativeFrom="column">
                    <wp:posOffset>-8255</wp:posOffset>
                  </wp:positionH>
                  <wp:positionV relativeFrom="paragraph">
                    <wp:posOffset>3175</wp:posOffset>
                  </wp:positionV>
                  <wp:extent cx="201295" cy="170815"/>
                  <wp:effectExtent l="0" t="0" r="8255" b="635"/>
                  <wp:wrapNone/>
                  <wp:docPr id="2012122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00D47565" w:rsidRPr="00CA2AB8">
              <w:rPr>
                <w:rFonts w:eastAsia="Times New Roman" w:cstheme="minorHAnsi"/>
                <w:sz w:val="18"/>
                <w:szCs w:val="18"/>
                <w:lang w:val="en-AU"/>
              </w:rPr>
              <w:t>Bronze Lion David Stuart Scholarship $500</w:t>
            </w:r>
          </w:p>
          <w:p w14:paraId="712E5FD0" w14:textId="621F5856" w:rsidR="00D47565" w:rsidRPr="00CA2AB8" w:rsidRDefault="0034507D" w:rsidP="0034507D">
            <w:pPr>
              <w:tabs>
                <w:tab w:val="left" w:pos="284"/>
              </w:tabs>
              <w:spacing w:after="120" w:line="360" w:lineRule="auto"/>
              <w:ind w:left="1650" w:hanging="1080"/>
              <w:rPr>
                <w:rFonts w:eastAsia="Times New Roman" w:cstheme="minorHAnsi"/>
                <w:sz w:val="18"/>
                <w:szCs w:val="18"/>
                <w:lang w:val="en-AU"/>
              </w:rPr>
            </w:pPr>
            <w:r w:rsidRPr="00CA2AB8">
              <w:rPr>
                <w:rFonts w:eastAsia="Aptos" w:cstheme="minorHAnsi"/>
                <w:bCs/>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2272" behindDoc="0" locked="0" layoutInCell="1" allowOverlap="1" wp14:anchorId="150903C6" wp14:editId="31B586CC">
                  <wp:simplePos x="0" y="0"/>
                  <wp:positionH relativeFrom="column">
                    <wp:posOffset>8255</wp:posOffset>
                  </wp:positionH>
                  <wp:positionV relativeFrom="paragraph">
                    <wp:posOffset>288665</wp:posOffset>
                  </wp:positionV>
                  <wp:extent cx="201295" cy="170815"/>
                  <wp:effectExtent l="0" t="0" r="8255" b="635"/>
                  <wp:wrapNone/>
                  <wp:docPr id="1853067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14:sizeRelH relativeFrom="margin">
                    <wp14:pctWidth>0</wp14:pctWidth>
                  </wp14:sizeRelH>
                  <wp14:sizeRelV relativeFrom="margin">
                    <wp14:pctHeight>0</wp14:pctHeight>
                  </wp14:sizeRelV>
                </wp:anchor>
              </w:drawing>
            </w:r>
            <w:r w:rsidR="00D47565" w:rsidRPr="00CA2AB8">
              <w:rPr>
                <w:rFonts w:eastAsia="Times New Roman" w:cstheme="minorHAnsi"/>
                <w:sz w:val="18"/>
                <w:szCs w:val="18"/>
                <w:lang w:val="en-AU"/>
              </w:rPr>
              <w:t>Longest Drive Sponsor Men $400</w:t>
            </w:r>
          </w:p>
          <w:p w14:paraId="1B1EABD8" w14:textId="5737F730" w:rsidR="00D47565" w:rsidRPr="00CA2AB8" w:rsidRDefault="00D47565" w:rsidP="0034507D">
            <w:pPr>
              <w:tabs>
                <w:tab w:val="left" w:pos="284"/>
              </w:tabs>
              <w:spacing w:after="120" w:line="360" w:lineRule="auto"/>
              <w:ind w:left="570"/>
              <w:rPr>
                <w:rFonts w:eastAsia="Times New Roman" w:cstheme="minorHAnsi"/>
                <w:sz w:val="18"/>
                <w:szCs w:val="18"/>
                <w:lang w:val="en-AU"/>
              </w:rPr>
            </w:pPr>
            <w:r w:rsidRPr="00CA2AB8">
              <w:rPr>
                <w:rFonts w:eastAsia="Times New Roman" w:cstheme="minorHAnsi"/>
                <w:sz w:val="18"/>
                <w:szCs w:val="18"/>
                <w:lang w:val="en-AU"/>
              </w:rPr>
              <w:t>Longest Drive Sponsor Women $400</w:t>
            </w:r>
          </w:p>
          <w:p w14:paraId="02B34BEC" w14:textId="1912E0BB" w:rsidR="00D47565" w:rsidRPr="00CA2AB8" w:rsidRDefault="0034507D" w:rsidP="0034507D">
            <w:pPr>
              <w:tabs>
                <w:tab w:val="left" w:pos="284"/>
              </w:tabs>
              <w:spacing w:after="120" w:line="360" w:lineRule="auto"/>
              <w:ind w:left="1650" w:hanging="1080"/>
              <w:rPr>
                <w:rFonts w:eastAsia="Times New Roman" w:cstheme="minorHAnsi"/>
                <w:sz w:val="18"/>
                <w:szCs w:val="18"/>
                <w:lang w:val="en-AU"/>
              </w:rPr>
            </w:pPr>
            <w:r w:rsidRPr="00CA2AB8">
              <w:rPr>
                <w:rFonts w:eastAsia="Aptos" w:cstheme="minorHAnsi"/>
                <w:b/>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4320" behindDoc="0" locked="0" layoutInCell="1" allowOverlap="1" wp14:anchorId="2ED0A3D4" wp14:editId="7D9DEAB5">
                  <wp:simplePos x="0" y="0"/>
                  <wp:positionH relativeFrom="column">
                    <wp:posOffset>1270</wp:posOffset>
                  </wp:positionH>
                  <wp:positionV relativeFrom="paragraph">
                    <wp:posOffset>12065</wp:posOffset>
                  </wp:positionV>
                  <wp:extent cx="201295" cy="170815"/>
                  <wp:effectExtent l="0" t="0" r="8255" b="635"/>
                  <wp:wrapNone/>
                  <wp:docPr id="1265854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00D47565" w:rsidRPr="00CA2AB8">
              <w:rPr>
                <w:rFonts w:eastAsia="Times New Roman" w:cstheme="minorHAnsi"/>
                <w:sz w:val="18"/>
                <w:szCs w:val="18"/>
                <w:lang w:val="en-AU"/>
              </w:rPr>
              <w:t>Longest Putt Hole #18 $400</w:t>
            </w:r>
          </w:p>
          <w:p w14:paraId="33745708" w14:textId="0E0E367F" w:rsidR="00D47565" w:rsidRPr="00CA2AB8" w:rsidRDefault="00A52867" w:rsidP="00A52867">
            <w:pPr>
              <w:tabs>
                <w:tab w:val="left" w:pos="284"/>
              </w:tabs>
              <w:spacing w:after="120" w:line="360" w:lineRule="auto"/>
              <w:ind w:left="1650" w:hanging="1080"/>
              <w:rPr>
                <w:rFonts w:eastAsia="Times New Roman" w:cstheme="minorHAnsi"/>
                <w:sz w:val="18"/>
                <w:szCs w:val="18"/>
                <w:lang w:val="en-AU"/>
              </w:rPr>
            </w:pPr>
            <w:r w:rsidRPr="00CA2AB8">
              <w:rPr>
                <w:rFonts w:eastAsia="Aptos" w:cstheme="minorHAnsi"/>
                <w:b/>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6368" behindDoc="0" locked="0" layoutInCell="1" allowOverlap="1" wp14:anchorId="5983E6F6" wp14:editId="7AB06202">
                  <wp:simplePos x="0" y="0"/>
                  <wp:positionH relativeFrom="column">
                    <wp:posOffset>2540</wp:posOffset>
                  </wp:positionH>
                  <wp:positionV relativeFrom="paragraph">
                    <wp:posOffset>241935</wp:posOffset>
                  </wp:positionV>
                  <wp:extent cx="201295" cy="170815"/>
                  <wp:effectExtent l="0" t="0" r="8255" b="635"/>
                  <wp:wrapNone/>
                  <wp:docPr id="889799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00D47565" w:rsidRPr="00CA2AB8">
              <w:rPr>
                <w:rFonts w:eastAsia="Aptos" w:cstheme="minorHAnsi"/>
                <w:b/>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5344" behindDoc="0" locked="0" layoutInCell="1" allowOverlap="1" wp14:anchorId="0154405B" wp14:editId="52ED4095">
                  <wp:simplePos x="0" y="0"/>
                  <wp:positionH relativeFrom="column">
                    <wp:posOffset>3810</wp:posOffset>
                  </wp:positionH>
                  <wp:positionV relativeFrom="paragraph">
                    <wp:posOffset>22860</wp:posOffset>
                  </wp:positionV>
                  <wp:extent cx="201295" cy="170815"/>
                  <wp:effectExtent l="0" t="0" r="8255" b="635"/>
                  <wp:wrapNone/>
                  <wp:docPr id="3425707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00D47565" w:rsidRPr="00CA2AB8">
              <w:rPr>
                <w:rFonts w:eastAsia="Times New Roman" w:cstheme="minorHAnsi"/>
                <w:sz w:val="18"/>
                <w:szCs w:val="18"/>
                <w:lang w:val="en-AU"/>
              </w:rPr>
              <w:t>Closet to the Pin $400</w:t>
            </w:r>
          </w:p>
          <w:p w14:paraId="113B8D87" w14:textId="3933AA04" w:rsidR="00D47565" w:rsidRPr="00CA2AB8" w:rsidRDefault="00A52867" w:rsidP="00A52867">
            <w:pPr>
              <w:tabs>
                <w:tab w:val="left" w:pos="284"/>
              </w:tabs>
              <w:spacing w:after="120" w:line="360" w:lineRule="auto"/>
              <w:ind w:left="1650" w:hanging="1080"/>
              <w:rPr>
                <w:rFonts w:eastAsia="Times New Roman" w:cstheme="minorHAnsi"/>
                <w:sz w:val="18"/>
                <w:szCs w:val="18"/>
                <w:lang w:val="en-AU"/>
              </w:rPr>
            </w:pPr>
            <w:r w:rsidRPr="00CA2AB8">
              <w:rPr>
                <w:rFonts w:eastAsia="Aptos" w:cstheme="minorHAnsi"/>
                <w:b/>
                <w:smallCaps/>
                <w:noProof/>
                <w:kern w:val="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14:ligatures w14:val="standardContextual"/>
              </w:rPr>
              <w:drawing>
                <wp:anchor distT="0" distB="0" distL="114300" distR="114300" simplePos="0" relativeHeight="251707392" behindDoc="0" locked="0" layoutInCell="1" allowOverlap="1" wp14:anchorId="21B2D822" wp14:editId="7C27B042">
                  <wp:simplePos x="0" y="0"/>
                  <wp:positionH relativeFrom="column">
                    <wp:posOffset>2540</wp:posOffset>
                  </wp:positionH>
                  <wp:positionV relativeFrom="paragraph">
                    <wp:posOffset>222250</wp:posOffset>
                  </wp:positionV>
                  <wp:extent cx="201295" cy="170815"/>
                  <wp:effectExtent l="0" t="0" r="8255" b="635"/>
                  <wp:wrapNone/>
                  <wp:docPr id="10260809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170815"/>
                          </a:xfrm>
                          <a:prstGeom prst="rect">
                            <a:avLst/>
                          </a:prstGeom>
                          <a:noFill/>
                        </pic:spPr>
                      </pic:pic>
                    </a:graphicData>
                  </a:graphic>
                </wp:anchor>
              </w:drawing>
            </w:r>
            <w:r w:rsidR="00D47565" w:rsidRPr="00CA2AB8">
              <w:rPr>
                <w:rFonts w:eastAsia="Times New Roman" w:cstheme="minorHAnsi"/>
                <w:sz w:val="18"/>
                <w:szCs w:val="18"/>
                <w:lang w:val="en-AU"/>
              </w:rPr>
              <w:t>Beverage Cart Sponsor $400</w:t>
            </w:r>
          </w:p>
          <w:p w14:paraId="34B12054" w14:textId="52B317C7" w:rsidR="00D47565" w:rsidRPr="00CA2AB8" w:rsidRDefault="00D47565" w:rsidP="00A52867">
            <w:pPr>
              <w:tabs>
                <w:tab w:val="left" w:pos="284"/>
              </w:tabs>
              <w:spacing w:after="120" w:line="360" w:lineRule="auto"/>
              <w:ind w:left="996" w:hanging="426"/>
              <w:rPr>
                <w:rFonts w:eastAsia="Times New Roman" w:cstheme="minorHAnsi"/>
                <w:sz w:val="18"/>
                <w:szCs w:val="18"/>
                <w:lang w:val="en-AU"/>
              </w:rPr>
            </w:pPr>
            <w:r w:rsidRPr="00CA2AB8">
              <w:rPr>
                <w:rFonts w:eastAsia="Times New Roman" w:cstheme="minorHAnsi"/>
                <w:sz w:val="18"/>
                <w:szCs w:val="18"/>
                <w:lang w:val="en-AU"/>
              </w:rPr>
              <w:t>Mr/Ms Mulligan with Corporate Logo $400</w:t>
            </w:r>
          </w:p>
          <w:p w14:paraId="1AAB51DC" w14:textId="5870BE47" w:rsidR="00D47565" w:rsidRPr="008C30B2" w:rsidRDefault="00D47565" w:rsidP="00A52867">
            <w:pPr>
              <w:tabs>
                <w:tab w:val="left" w:pos="284"/>
              </w:tabs>
              <w:spacing w:after="0" w:line="360" w:lineRule="auto"/>
              <w:ind w:left="1650"/>
              <w:rPr>
                <w:rFonts w:ascii="Aptos" w:eastAsia="Times New Roman" w:hAnsi="Aptos"/>
                <w:b/>
                <w:bCs/>
                <w:i/>
                <w:iCs/>
                <w:lang w:val="en-AU"/>
              </w:rPr>
            </w:pPr>
            <w:r w:rsidRPr="008C30B2">
              <w:rPr>
                <w:rFonts w:ascii="Aptos" w:eastAsia="Times New Roman" w:hAnsi="Aptos"/>
                <w:b/>
                <w:bCs/>
                <w:i/>
                <w:iCs/>
                <w:lang w:val="en-AU"/>
              </w:rPr>
              <w:tab/>
            </w:r>
          </w:p>
          <w:p w14:paraId="5CAEAF6C" w14:textId="77777777" w:rsidR="00D47565" w:rsidRPr="00A07CB4" w:rsidRDefault="00D47565" w:rsidP="00A52867">
            <w:pPr>
              <w:spacing w:after="0" w:line="278" w:lineRule="auto"/>
              <w:ind w:left="1650"/>
            </w:pPr>
          </w:p>
        </w:tc>
        <w:tc>
          <w:tcPr>
            <w:tcW w:w="145" w:type="pct"/>
          </w:tcPr>
          <w:p w14:paraId="348CB147" w14:textId="708C6C4C" w:rsidR="00D47565" w:rsidRPr="00A07CB4" w:rsidRDefault="00D47565" w:rsidP="000A591C"/>
        </w:tc>
        <w:tc>
          <w:tcPr>
            <w:tcW w:w="7" w:type="pct"/>
          </w:tcPr>
          <w:p w14:paraId="4A87CB9A" w14:textId="08D79BBE" w:rsidR="00D47565" w:rsidRPr="002B5FD5" w:rsidRDefault="00D47565" w:rsidP="00BA1CB3">
            <w:pPr>
              <w:tabs>
                <w:tab w:val="left" w:pos="284"/>
              </w:tabs>
              <w:spacing w:after="120" w:line="360" w:lineRule="auto"/>
              <w:ind w:left="2160"/>
              <w:rPr>
                <w:rFonts w:ascii="Aptos" w:eastAsia="Times New Roman" w:hAnsi="Aptos"/>
                <w:sz w:val="18"/>
                <w:szCs w:val="18"/>
              </w:rPr>
            </w:pPr>
            <w:r>
              <w:rPr>
                <w:rFonts w:ascii="Aptos" w:eastAsia="Times New Roman" w:hAnsi="Aptos"/>
                <w:sz w:val="18"/>
                <w:szCs w:val="18"/>
              </w:rPr>
              <w:tab/>
            </w:r>
            <w:r>
              <w:rPr>
                <w:rFonts w:ascii="Aptos" w:eastAsia="Times New Roman" w:hAnsi="Aptos"/>
                <w:sz w:val="18"/>
                <w:szCs w:val="18"/>
              </w:rPr>
              <w:tab/>
            </w:r>
            <w:r w:rsidRPr="002B5FD5">
              <w:rPr>
                <w:rFonts w:ascii="Aptos" w:eastAsia="Times New Roman" w:hAnsi="Aptos"/>
                <w:sz w:val="18"/>
                <w:szCs w:val="18"/>
              </w:rPr>
              <w:t>Longest Putt Hole #18 $400</w:t>
            </w:r>
          </w:p>
          <w:p w14:paraId="569AB04E" w14:textId="07570982" w:rsidR="00D47565" w:rsidRPr="002B5FD5" w:rsidRDefault="00D47565" w:rsidP="00BA1CB3">
            <w:pPr>
              <w:tabs>
                <w:tab w:val="left" w:pos="284"/>
              </w:tabs>
              <w:spacing w:after="120" w:line="360" w:lineRule="auto"/>
              <w:ind w:left="2160"/>
              <w:rPr>
                <w:rFonts w:ascii="Aptos" w:eastAsia="Times New Roman" w:hAnsi="Aptos"/>
                <w:sz w:val="18"/>
                <w:szCs w:val="18"/>
              </w:rPr>
            </w:pPr>
            <w:r>
              <w:rPr>
                <w:rFonts w:ascii="Aptos" w:eastAsia="Times New Roman" w:hAnsi="Aptos"/>
                <w:sz w:val="18"/>
                <w:szCs w:val="18"/>
              </w:rPr>
              <w:tab/>
            </w:r>
            <w:r>
              <w:rPr>
                <w:rFonts w:ascii="Aptos" w:eastAsia="Times New Roman" w:hAnsi="Aptos"/>
                <w:sz w:val="18"/>
                <w:szCs w:val="18"/>
              </w:rPr>
              <w:tab/>
            </w:r>
            <w:r w:rsidRPr="002B5FD5">
              <w:rPr>
                <w:rFonts w:ascii="Aptos" w:eastAsia="Times New Roman" w:hAnsi="Aptos"/>
                <w:sz w:val="18"/>
                <w:szCs w:val="18"/>
              </w:rPr>
              <w:t>Closet to the Pin $400</w:t>
            </w:r>
          </w:p>
          <w:p w14:paraId="076A869E" w14:textId="6A6BA61C" w:rsidR="00D47565" w:rsidRPr="002B5FD5" w:rsidRDefault="00D47565" w:rsidP="00BA1CB3">
            <w:pPr>
              <w:tabs>
                <w:tab w:val="left" w:pos="284"/>
              </w:tabs>
              <w:spacing w:after="120" w:line="360" w:lineRule="auto"/>
              <w:ind w:left="2160"/>
              <w:rPr>
                <w:rFonts w:ascii="Aptos" w:eastAsia="Times New Roman" w:hAnsi="Aptos"/>
                <w:sz w:val="18"/>
                <w:szCs w:val="18"/>
              </w:rPr>
            </w:pPr>
            <w:r>
              <w:rPr>
                <w:rFonts w:ascii="Aptos" w:eastAsia="Times New Roman" w:hAnsi="Aptos"/>
                <w:sz w:val="18"/>
                <w:szCs w:val="18"/>
              </w:rPr>
              <w:tab/>
            </w:r>
            <w:r>
              <w:rPr>
                <w:rFonts w:ascii="Aptos" w:eastAsia="Times New Roman" w:hAnsi="Aptos"/>
                <w:sz w:val="18"/>
                <w:szCs w:val="18"/>
              </w:rPr>
              <w:tab/>
            </w:r>
            <w:r w:rsidRPr="002B5FD5">
              <w:rPr>
                <w:rFonts w:ascii="Aptos" w:eastAsia="Times New Roman" w:hAnsi="Aptos"/>
                <w:sz w:val="18"/>
                <w:szCs w:val="18"/>
              </w:rPr>
              <w:t>Beverage Cart Sponsor $400</w:t>
            </w:r>
          </w:p>
          <w:p w14:paraId="1CBB0C8E" w14:textId="2AE27B08" w:rsidR="00D47565" w:rsidRDefault="00D47565" w:rsidP="00BA1CB3">
            <w:pPr>
              <w:tabs>
                <w:tab w:val="left" w:pos="284"/>
              </w:tabs>
              <w:spacing w:after="120" w:line="360" w:lineRule="auto"/>
              <w:ind w:left="2160"/>
              <w:rPr>
                <w:rFonts w:ascii="Aptos" w:eastAsia="Times New Roman" w:hAnsi="Aptos"/>
                <w:sz w:val="18"/>
                <w:szCs w:val="18"/>
              </w:rPr>
            </w:pPr>
            <w:proofErr w:type="spellStart"/>
            <w:r w:rsidRPr="002B5FD5">
              <w:rPr>
                <w:rFonts w:ascii="Aptos" w:eastAsia="Times New Roman" w:hAnsi="Aptos"/>
                <w:sz w:val="18"/>
                <w:szCs w:val="18"/>
              </w:rPr>
              <w:t>Mr</w:t>
            </w:r>
            <w:proofErr w:type="spellEnd"/>
            <w:r w:rsidRPr="002B5FD5">
              <w:rPr>
                <w:rFonts w:ascii="Aptos" w:eastAsia="Times New Roman" w:hAnsi="Aptos"/>
                <w:sz w:val="18"/>
                <w:szCs w:val="18"/>
              </w:rPr>
              <w:t>/</w:t>
            </w:r>
            <w:proofErr w:type="spellStart"/>
            <w:r w:rsidRPr="002B5FD5">
              <w:rPr>
                <w:rFonts w:ascii="Aptos" w:eastAsia="Times New Roman" w:hAnsi="Aptos"/>
                <w:sz w:val="18"/>
                <w:szCs w:val="18"/>
              </w:rPr>
              <w:t>Ms</w:t>
            </w:r>
            <w:proofErr w:type="spellEnd"/>
            <w:r w:rsidRPr="002B5FD5">
              <w:rPr>
                <w:rFonts w:ascii="Aptos" w:eastAsia="Times New Roman" w:hAnsi="Aptos"/>
                <w:sz w:val="18"/>
                <w:szCs w:val="18"/>
              </w:rPr>
              <w:t xml:space="preserve"> Mulligan with Corporate Logo </w:t>
            </w:r>
            <w:r>
              <w:rPr>
                <w:rFonts w:ascii="Aptos" w:eastAsia="Times New Roman" w:hAnsi="Aptos"/>
                <w:sz w:val="18"/>
                <w:szCs w:val="18"/>
              </w:rPr>
              <w:t>$</w:t>
            </w:r>
            <w:r w:rsidRPr="002B5FD5">
              <w:rPr>
                <w:rFonts w:ascii="Aptos" w:eastAsia="Times New Roman" w:hAnsi="Aptos"/>
                <w:sz w:val="18"/>
                <w:szCs w:val="18"/>
              </w:rPr>
              <w:t>400</w:t>
            </w:r>
          </w:p>
          <w:p w14:paraId="4EDD5D0E" w14:textId="77777777" w:rsidR="00D47565" w:rsidRDefault="00D47565" w:rsidP="00BA1CB3">
            <w:pPr>
              <w:spacing w:after="0"/>
              <w:ind w:left="2160"/>
              <w:rPr>
                <w:rFonts w:ascii="Aptos" w:eastAsia="Aptos" w:hAnsi="Aptos"/>
                <w:b/>
                <w:smallCaps/>
                <w:color w:val="196B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p>
          <w:p w14:paraId="1D47C824" w14:textId="77777777" w:rsidR="00D47565" w:rsidRPr="005C4B36" w:rsidRDefault="00D47565" w:rsidP="00BA1CB3">
            <w:pPr>
              <w:tabs>
                <w:tab w:val="left" w:pos="284"/>
              </w:tabs>
              <w:spacing w:after="0" w:line="360" w:lineRule="auto"/>
              <w:ind w:left="2160"/>
              <w:rPr>
                <w:rFonts w:ascii="Aptos" w:eastAsia="Times New Roman" w:hAnsi="Aptos"/>
                <w:b/>
                <w:bCs/>
                <w:i/>
                <w:iCs/>
              </w:rPr>
            </w:pPr>
            <w:r w:rsidRPr="005C4B36">
              <w:rPr>
                <w:rFonts w:ascii="Aptos" w:eastAsia="Times New Roman" w:hAnsi="Aptos"/>
                <w:b/>
                <w:bCs/>
                <w:i/>
                <w:iCs/>
              </w:rPr>
              <w:t>Make Checks Payable to the F-V Lions Club. Mail payment along with Registration form to:</w:t>
            </w:r>
          </w:p>
          <w:p w14:paraId="65D5CFB0" w14:textId="77777777" w:rsidR="00D47565" w:rsidRPr="005C4B36" w:rsidRDefault="00D47565" w:rsidP="00BA1CB3">
            <w:pPr>
              <w:tabs>
                <w:tab w:val="left" w:pos="284"/>
              </w:tabs>
              <w:spacing w:after="0" w:line="360" w:lineRule="auto"/>
              <w:ind w:left="2160"/>
              <w:rPr>
                <w:rFonts w:ascii="Aptos" w:eastAsia="Times New Roman" w:hAnsi="Aptos"/>
                <w:b/>
                <w:bCs/>
                <w:i/>
                <w:iCs/>
              </w:rPr>
            </w:pPr>
            <w:r w:rsidRPr="005C4B36">
              <w:rPr>
                <w:rFonts w:ascii="Aptos" w:eastAsia="Times New Roman" w:hAnsi="Aptos"/>
                <w:b/>
                <w:bCs/>
                <w:i/>
                <w:iCs/>
              </w:rPr>
              <w:tab/>
              <w:t>FV Lions Club</w:t>
            </w:r>
          </w:p>
          <w:p w14:paraId="568D7F22" w14:textId="77777777" w:rsidR="00D47565" w:rsidRPr="005C4B36" w:rsidRDefault="00D47565" w:rsidP="00BA1CB3">
            <w:pPr>
              <w:tabs>
                <w:tab w:val="left" w:pos="284"/>
              </w:tabs>
              <w:spacing w:after="0" w:line="360" w:lineRule="auto"/>
              <w:ind w:left="2160"/>
              <w:rPr>
                <w:rFonts w:ascii="Aptos" w:eastAsia="Times New Roman" w:hAnsi="Aptos"/>
                <w:b/>
                <w:bCs/>
                <w:i/>
                <w:iCs/>
              </w:rPr>
            </w:pPr>
            <w:r w:rsidRPr="005C4B36">
              <w:rPr>
                <w:rFonts w:ascii="Aptos" w:eastAsia="Times New Roman" w:hAnsi="Aptos"/>
                <w:b/>
                <w:bCs/>
                <w:i/>
                <w:iCs/>
              </w:rPr>
              <w:tab/>
              <w:t>P.O. Box 117</w:t>
            </w:r>
          </w:p>
          <w:p w14:paraId="0D532049" w14:textId="77777777" w:rsidR="00D47565" w:rsidRPr="005C4B36" w:rsidRDefault="00D47565" w:rsidP="00BA1CB3">
            <w:pPr>
              <w:spacing w:after="0"/>
              <w:ind w:left="2160"/>
            </w:pPr>
            <w:r w:rsidRPr="005C4B36">
              <w:rPr>
                <w:rFonts w:ascii="Aptos" w:eastAsia="Times New Roman" w:hAnsi="Aptos"/>
                <w:b/>
                <w:bCs/>
                <w:i/>
                <w:iCs/>
              </w:rPr>
              <w:t>Fuquay-Varina, NC 27526</w:t>
            </w:r>
          </w:p>
          <w:p w14:paraId="654DDFC1" w14:textId="77777777" w:rsidR="00D47565" w:rsidRDefault="00D47565" w:rsidP="00BA1CB3">
            <w:pPr>
              <w:ind w:left="2160"/>
            </w:pPr>
          </w:p>
        </w:tc>
        <w:tc>
          <w:tcPr>
            <w:tcW w:w="1692" w:type="pct"/>
          </w:tcPr>
          <w:p w14:paraId="4EABB510" w14:textId="77777777" w:rsidR="00C153FA" w:rsidRPr="00B40E7E" w:rsidRDefault="00A52867" w:rsidP="00EE710C">
            <w:pPr>
              <w:rPr>
                <w:rFonts w:eastAsia="Times New Roman" w:cstheme="minorHAnsi"/>
                <w:b/>
                <w:bCs/>
                <w:i/>
                <w:iCs/>
                <w:lang w:val="en-AU"/>
              </w:rPr>
            </w:pPr>
            <w:r w:rsidRPr="00B40E7E">
              <w:rPr>
                <w:rFonts w:eastAsia="Times New Roman" w:cstheme="minorHAnsi"/>
                <w:b/>
                <w:bCs/>
                <w:i/>
                <w:iCs/>
                <w:lang w:val="en-AU"/>
              </w:rPr>
              <w:t xml:space="preserve">Checks Payable to the F-V Lions Club. </w:t>
            </w:r>
          </w:p>
          <w:p w14:paraId="4672A36A" w14:textId="77777777" w:rsidR="00C153FA" w:rsidRPr="00B40E7E" w:rsidRDefault="00C153FA" w:rsidP="00EE710C">
            <w:pPr>
              <w:rPr>
                <w:rFonts w:eastAsia="Times New Roman" w:cstheme="minorHAnsi"/>
                <w:b/>
                <w:bCs/>
                <w:i/>
                <w:iCs/>
                <w:lang w:val="en-AU"/>
              </w:rPr>
            </w:pPr>
            <w:r w:rsidRPr="00B40E7E">
              <w:rPr>
                <w:rFonts w:eastAsia="Times New Roman" w:cstheme="minorHAnsi"/>
                <w:b/>
                <w:bCs/>
                <w:i/>
                <w:iCs/>
                <w:lang w:val="en-AU"/>
              </w:rPr>
              <w:t>Options:</w:t>
            </w:r>
          </w:p>
          <w:p w14:paraId="636E7F8A" w14:textId="77998005" w:rsidR="00C153FA" w:rsidRPr="00B40E7E" w:rsidRDefault="00A52867" w:rsidP="00C153FA">
            <w:pPr>
              <w:pStyle w:val="ListParagraph"/>
              <w:numPr>
                <w:ilvl w:val="0"/>
                <w:numId w:val="1"/>
              </w:numPr>
              <w:tabs>
                <w:tab w:val="left" w:pos="284"/>
              </w:tabs>
              <w:spacing w:after="0" w:line="360" w:lineRule="auto"/>
              <w:rPr>
                <w:rFonts w:eastAsia="Times New Roman" w:cstheme="minorHAnsi"/>
                <w:b/>
                <w:bCs/>
                <w:i/>
                <w:iCs/>
                <w:lang w:val="en-AU"/>
              </w:rPr>
            </w:pPr>
            <w:r w:rsidRPr="00B40E7E">
              <w:rPr>
                <w:rFonts w:eastAsia="Times New Roman" w:cstheme="minorHAnsi"/>
                <w:b/>
                <w:bCs/>
                <w:i/>
                <w:iCs/>
                <w:lang w:val="en-AU"/>
              </w:rPr>
              <w:t>Mail payment</w:t>
            </w:r>
            <w:r w:rsidR="00C153FA" w:rsidRPr="00B40E7E">
              <w:rPr>
                <w:rFonts w:eastAsia="Times New Roman" w:cstheme="minorHAnsi"/>
                <w:b/>
                <w:bCs/>
                <w:i/>
                <w:iCs/>
                <w:lang w:val="en-AU"/>
              </w:rPr>
              <w:t xml:space="preserve"> along with Registration form to: </w:t>
            </w:r>
          </w:p>
          <w:p w14:paraId="7403CCDF" w14:textId="24802740" w:rsidR="00C153FA" w:rsidRPr="00B40E7E" w:rsidRDefault="00C153FA" w:rsidP="00C153FA">
            <w:pPr>
              <w:tabs>
                <w:tab w:val="left" w:pos="284"/>
              </w:tabs>
              <w:spacing w:after="0" w:line="360" w:lineRule="auto"/>
              <w:ind w:left="1650" w:hanging="963"/>
              <w:rPr>
                <w:rFonts w:eastAsia="Times New Roman" w:cstheme="minorHAnsi"/>
                <w:b/>
                <w:bCs/>
                <w:i/>
                <w:iCs/>
                <w:lang w:val="en-AU"/>
              </w:rPr>
            </w:pPr>
            <w:r w:rsidRPr="00B40E7E">
              <w:rPr>
                <w:rFonts w:eastAsia="Times New Roman" w:cstheme="minorHAnsi"/>
                <w:b/>
                <w:bCs/>
                <w:i/>
                <w:iCs/>
                <w:lang w:val="en-AU"/>
              </w:rPr>
              <w:t>FV Lions Club</w:t>
            </w:r>
          </w:p>
          <w:p w14:paraId="50D78723" w14:textId="4AA4F53E" w:rsidR="00C153FA" w:rsidRPr="00B40E7E" w:rsidRDefault="00C153FA" w:rsidP="00C153FA">
            <w:pPr>
              <w:tabs>
                <w:tab w:val="left" w:pos="284"/>
              </w:tabs>
              <w:spacing w:after="0" w:line="360" w:lineRule="auto"/>
              <w:ind w:left="1650" w:hanging="963"/>
              <w:rPr>
                <w:rFonts w:eastAsia="Times New Roman" w:cstheme="minorHAnsi"/>
                <w:b/>
                <w:bCs/>
                <w:i/>
                <w:iCs/>
                <w:lang w:val="en-AU"/>
              </w:rPr>
            </w:pPr>
            <w:r w:rsidRPr="00B40E7E">
              <w:rPr>
                <w:rFonts w:eastAsia="Times New Roman" w:cstheme="minorHAnsi"/>
                <w:b/>
                <w:bCs/>
                <w:i/>
                <w:iCs/>
                <w:lang w:val="en-AU"/>
              </w:rPr>
              <w:t>P.O. Box 117</w:t>
            </w:r>
          </w:p>
          <w:p w14:paraId="77683AEE" w14:textId="77777777" w:rsidR="00C153FA" w:rsidRPr="00B40E7E" w:rsidRDefault="00C153FA" w:rsidP="00C153FA">
            <w:pPr>
              <w:spacing w:after="0" w:line="278" w:lineRule="auto"/>
              <w:ind w:left="1650" w:hanging="963"/>
              <w:rPr>
                <w:rFonts w:eastAsia="Times New Roman" w:cstheme="minorHAnsi"/>
                <w:b/>
                <w:bCs/>
                <w:i/>
                <w:iCs/>
                <w:lang w:val="en-AU"/>
              </w:rPr>
            </w:pPr>
            <w:r w:rsidRPr="00B40E7E">
              <w:rPr>
                <w:rFonts w:eastAsia="Times New Roman" w:cstheme="minorHAnsi"/>
                <w:b/>
                <w:bCs/>
                <w:i/>
                <w:iCs/>
                <w:lang w:val="en-AU"/>
              </w:rPr>
              <w:t>Fuquay-Varina, NC 27526</w:t>
            </w:r>
          </w:p>
          <w:p w14:paraId="1F196061" w14:textId="77777777" w:rsidR="00C153FA" w:rsidRPr="00B40E7E" w:rsidRDefault="00C153FA" w:rsidP="00C153FA">
            <w:pPr>
              <w:spacing w:after="0" w:line="278" w:lineRule="auto"/>
              <w:ind w:left="1650" w:hanging="963"/>
              <w:rPr>
                <w:rFonts w:eastAsia="Times New Roman" w:cstheme="minorHAnsi"/>
                <w:b/>
                <w:bCs/>
                <w:i/>
                <w:iCs/>
                <w:lang w:val="en-AU"/>
              </w:rPr>
            </w:pPr>
          </w:p>
          <w:p w14:paraId="05F71A25" w14:textId="7274D688" w:rsidR="00C153FA" w:rsidRPr="00B40E7E" w:rsidRDefault="00C153FA" w:rsidP="00C153FA">
            <w:pPr>
              <w:pStyle w:val="ListParagraph"/>
              <w:numPr>
                <w:ilvl w:val="0"/>
                <w:numId w:val="1"/>
              </w:numPr>
              <w:spacing w:after="0" w:line="278" w:lineRule="auto"/>
              <w:rPr>
                <w:rFonts w:eastAsia="Aptos" w:cstheme="minorHAnsi"/>
                <w:b/>
                <w:bCs/>
                <w:kern w:val="2"/>
                <w:lang w:val="en-AU"/>
                <w14:ligatures w14:val="standardContextual"/>
              </w:rPr>
            </w:pPr>
            <w:r w:rsidRPr="00B40E7E">
              <w:rPr>
                <w:rFonts w:eastAsia="Aptos" w:cstheme="minorHAnsi"/>
                <w:b/>
                <w:bCs/>
                <w:kern w:val="2"/>
                <w:lang w:val="en-AU"/>
                <w14:ligatures w14:val="standardContextual"/>
              </w:rPr>
              <w:t>Go to fvlionsgolf.org and signup online.</w:t>
            </w:r>
          </w:p>
          <w:tbl>
            <w:tblPr>
              <w:tblW w:w="4568" w:type="pct"/>
              <w:tblLayout w:type="fixed"/>
              <w:tblCellMar>
                <w:left w:w="0" w:type="dxa"/>
                <w:right w:w="0" w:type="dxa"/>
              </w:tblCellMar>
              <w:tblLook w:val="04A0" w:firstRow="1" w:lastRow="0" w:firstColumn="1" w:lastColumn="0" w:noHBand="0" w:noVBand="1"/>
            </w:tblPr>
            <w:tblGrid>
              <w:gridCol w:w="4514"/>
            </w:tblGrid>
            <w:tr w:rsidR="00D47565" w14:paraId="1C75FD29" w14:textId="77777777" w:rsidTr="00A52867">
              <w:trPr>
                <w:trHeight w:val="8334"/>
              </w:trPr>
              <w:tc>
                <w:tcPr>
                  <w:tcW w:w="4514" w:type="dxa"/>
                </w:tcPr>
                <w:tbl>
                  <w:tblPr>
                    <w:tblW w:w="5000" w:type="pct"/>
                    <w:tblLayout w:type="fixed"/>
                    <w:tblCellMar>
                      <w:left w:w="0" w:type="dxa"/>
                      <w:right w:w="0" w:type="dxa"/>
                    </w:tblCellMar>
                    <w:tblLook w:val="04A0" w:firstRow="1" w:lastRow="0" w:firstColumn="1" w:lastColumn="0" w:noHBand="0" w:noVBand="1"/>
                  </w:tblPr>
                  <w:tblGrid>
                    <w:gridCol w:w="4514"/>
                  </w:tblGrid>
                  <w:tr w:rsidR="00D47565" w14:paraId="20792DDA" w14:textId="77777777" w:rsidTr="00C153FA">
                    <w:trPr>
                      <w:trHeight w:val="2484"/>
                    </w:trPr>
                    <w:tc>
                      <w:tcPr>
                        <w:tcW w:w="4514" w:type="dxa"/>
                      </w:tcPr>
                      <w:p w14:paraId="1479D1FA" w14:textId="0053CFD3" w:rsidR="00D47565" w:rsidRDefault="00B40E7E" w:rsidP="00EE710C">
                        <w:r>
                          <w:rPr>
                            <w:noProof/>
                          </w:rPr>
                          <w:drawing>
                            <wp:anchor distT="0" distB="0" distL="114300" distR="114300" simplePos="0" relativeHeight="251710464" behindDoc="0" locked="0" layoutInCell="1" allowOverlap="1" wp14:anchorId="68257A27" wp14:editId="5977D52B">
                              <wp:simplePos x="0" y="0"/>
                              <wp:positionH relativeFrom="column">
                                <wp:posOffset>1270</wp:posOffset>
                              </wp:positionH>
                              <wp:positionV relativeFrom="paragraph">
                                <wp:posOffset>1461135</wp:posOffset>
                              </wp:positionV>
                              <wp:extent cx="2857500" cy="3343275"/>
                              <wp:effectExtent l="0" t="0" r="0" b="9525"/>
                              <wp:wrapNone/>
                              <wp:docPr id="1829461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1875" name="Picture 18294618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3343275"/>
                                      </a:xfrm>
                                      <a:prstGeom prst="rect">
                                        <a:avLst/>
                                      </a:prstGeom>
                                    </pic:spPr>
                                  </pic:pic>
                                </a:graphicData>
                              </a:graphic>
                              <wp14:sizeRelH relativeFrom="margin">
                                <wp14:pctWidth>0</wp14:pctWidth>
                              </wp14:sizeRelH>
                              <wp14:sizeRelV relativeFrom="margin">
                                <wp14:pctHeight>0</wp14:pctHeight>
                              </wp14:sizeRelV>
                            </wp:anchor>
                          </w:drawing>
                        </w:r>
                        <w:r w:rsidR="009C5186">
                          <w:rPr>
                            <w:noProof/>
                          </w:rPr>
                          <w:drawing>
                            <wp:anchor distT="0" distB="0" distL="114300" distR="114300" simplePos="0" relativeHeight="251709440" behindDoc="0" locked="0" layoutInCell="1" allowOverlap="1" wp14:anchorId="195A1530" wp14:editId="694A699D">
                              <wp:simplePos x="0" y="0"/>
                              <wp:positionH relativeFrom="column">
                                <wp:posOffset>172720</wp:posOffset>
                              </wp:positionH>
                              <wp:positionV relativeFrom="paragraph">
                                <wp:posOffset>70485</wp:posOffset>
                              </wp:positionV>
                              <wp:extent cx="2350784" cy="1304602"/>
                              <wp:effectExtent l="0" t="0" r="0" b="0"/>
                              <wp:wrapNone/>
                              <wp:docPr id="1348669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69723" name="Picture 1348669723"/>
                                      <pic:cNvPicPr/>
                                    </pic:nvPicPr>
                                    <pic:blipFill>
                                      <a:blip r:embed="rId17">
                                        <a:extLst>
                                          <a:ext uri="{28A0092B-C50C-407E-A947-70E740481C1C}">
                                            <a14:useLocalDpi xmlns:a14="http://schemas.microsoft.com/office/drawing/2010/main" val="0"/>
                                          </a:ext>
                                        </a:extLst>
                                      </a:blip>
                                      <a:stretch>
                                        <a:fillRect/>
                                      </a:stretch>
                                    </pic:blipFill>
                                    <pic:spPr>
                                      <a:xfrm>
                                        <a:off x="0" y="0"/>
                                        <a:ext cx="2350784" cy="1304602"/>
                                      </a:xfrm>
                                      <a:prstGeom prst="rect">
                                        <a:avLst/>
                                      </a:prstGeom>
                                    </pic:spPr>
                                  </pic:pic>
                                </a:graphicData>
                              </a:graphic>
                            </wp:anchor>
                          </w:drawing>
                        </w:r>
                      </w:p>
                    </w:tc>
                  </w:tr>
                  <w:tr w:rsidR="00D47565" w14:paraId="562D21D0" w14:textId="77777777" w:rsidTr="00C153FA">
                    <w:tc>
                      <w:tcPr>
                        <w:tcW w:w="4514" w:type="dxa"/>
                      </w:tcPr>
                      <w:p w14:paraId="371C5D1E" w14:textId="1EB42749" w:rsidR="00D47565" w:rsidRPr="00A07CB4" w:rsidRDefault="00D47565" w:rsidP="00EE710C"/>
                    </w:tc>
                  </w:tr>
                </w:tbl>
                <w:p w14:paraId="1C770135" w14:textId="667B721B" w:rsidR="00D47565" w:rsidRDefault="00D47565" w:rsidP="00C153FA">
                  <w:pPr>
                    <w:tabs>
                      <w:tab w:val="left" w:pos="284"/>
                    </w:tabs>
                    <w:spacing w:after="0" w:line="360" w:lineRule="auto"/>
                    <w:ind w:left="1650"/>
                  </w:pPr>
                </w:p>
              </w:tc>
            </w:tr>
            <w:tr w:rsidR="00D47565" w14:paraId="7880BC5D" w14:textId="77777777" w:rsidTr="00A52867">
              <w:tc>
                <w:tcPr>
                  <w:tcW w:w="4514" w:type="dxa"/>
                </w:tcPr>
                <w:p w14:paraId="757DDC7E" w14:textId="77777777" w:rsidR="00D47565" w:rsidRPr="00A07CB4" w:rsidRDefault="00D47565" w:rsidP="00A07CB4"/>
              </w:tc>
            </w:tr>
          </w:tbl>
          <w:p w14:paraId="7DC73FE1" w14:textId="77777777" w:rsidR="00D47565" w:rsidRPr="00A07CB4" w:rsidRDefault="00D47565" w:rsidP="000A591C"/>
        </w:tc>
      </w:tr>
    </w:tbl>
    <w:p w14:paraId="479FD1C7" w14:textId="0BDDEA66" w:rsidR="00A07CB4" w:rsidRDefault="00A07CB4" w:rsidP="00D47565">
      <w:pPr>
        <w:pStyle w:val="NoSpacing"/>
      </w:pPr>
    </w:p>
    <w:sectPr w:rsidR="00A07CB4" w:rsidSect="004E4411">
      <w:type w:val="continuous"/>
      <w:pgSz w:w="15840" w:h="12240" w:orient="landscape" w:code="1"/>
      <w:pgMar w:top="360" w:right="360" w:bottom="0" w:left="360" w:header="0" w:footer="144"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7B8B" w14:textId="77777777" w:rsidR="00DC1F06" w:rsidRDefault="00DC1F06" w:rsidP="00180323">
      <w:pPr>
        <w:spacing w:after="0"/>
      </w:pPr>
      <w:r>
        <w:separator/>
      </w:r>
    </w:p>
  </w:endnote>
  <w:endnote w:type="continuationSeparator" w:id="0">
    <w:p w14:paraId="256CEBCF" w14:textId="77777777" w:rsidR="00DC1F06" w:rsidRDefault="00DC1F06"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E7D87" w14:textId="77777777" w:rsidR="00DC1F06" w:rsidRDefault="00DC1F06" w:rsidP="00180323">
      <w:pPr>
        <w:spacing w:after="0"/>
      </w:pPr>
      <w:r>
        <w:separator/>
      </w:r>
    </w:p>
  </w:footnote>
  <w:footnote w:type="continuationSeparator" w:id="0">
    <w:p w14:paraId="69C95B25" w14:textId="77777777" w:rsidR="00DC1F06" w:rsidRDefault="00DC1F06" w:rsidP="0018032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D0343B"/>
    <w:multiLevelType w:val="hybridMultilevel"/>
    <w:tmpl w:val="D264BC8A"/>
    <w:lvl w:ilvl="0" w:tplc="663A1BCC">
      <w:start w:val="1"/>
      <w:numFmt w:val="upperLetter"/>
      <w:lvlText w:val="%1."/>
      <w:lvlJc w:val="left"/>
      <w:pPr>
        <w:ind w:left="763" w:hanging="360"/>
      </w:pPr>
      <w:rPr>
        <w:rFonts w:hint="default"/>
      </w:rPr>
    </w:lvl>
    <w:lvl w:ilvl="1" w:tplc="0C090019" w:tentative="1">
      <w:start w:val="1"/>
      <w:numFmt w:val="lowerLetter"/>
      <w:lvlText w:val="%2."/>
      <w:lvlJc w:val="left"/>
      <w:pPr>
        <w:ind w:left="1483" w:hanging="360"/>
      </w:pPr>
    </w:lvl>
    <w:lvl w:ilvl="2" w:tplc="0C09001B" w:tentative="1">
      <w:start w:val="1"/>
      <w:numFmt w:val="lowerRoman"/>
      <w:lvlText w:val="%3."/>
      <w:lvlJc w:val="right"/>
      <w:pPr>
        <w:ind w:left="2203" w:hanging="180"/>
      </w:pPr>
    </w:lvl>
    <w:lvl w:ilvl="3" w:tplc="0C09000F" w:tentative="1">
      <w:start w:val="1"/>
      <w:numFmt w:val="decimal"/>
      <w:lvlText w:val="%4."/>
      <w:lvlJc w:val="left"/>
      <w:pPr>
        <w:ind w:left="2923" w:hanging="360"/>
      </w:pPr>
    </w:lvl>
    <w:lvl w:ilvl="4" w:tplc="0C090019" w:tentative="1">
      <w:start w:val="1"/>
      <w:numFmt w:val="lowerLetter"/>
      <w:lvlText w:val="%5."/>
      <w:lvlJc w:val="left"/>
      <w:pPr>
        <w:ind w:left="3643" w:hanging="360"/>
      </w:pPr>
    </w:lvl>
    <w:lvl w:ilvl="5" w:tplc="0C09001B" w:tentative="1">
      <w:start w:val="1"/>
      <w:numFmt w:val="lowerRoman"/>
      <w:lvlText w:val="%6."/>
      <w:lvlJc w:val="right"/>
      <w:pPr>
        <w:ind w:left="4363" w:hanging="180"/>
      </w:pPr>
    </w:lvl>
    <w:lvl w:ilvl="6" w:tplc="0C09000F" w:tentative="1">
      <w:start w:val="1"/>
      <w:numFmt w:val="decimal"/>
      <w:lvlText w:val="%7."/>
      <w:lvlJc w:val="left"/>
      <w:pPr>
        <w:ind w:left="5083" w:hanging="360"/>
      </w:pPr>
    </w:lvl>
    <w:lvl w:ilvl="7" w:tplc="0C090019" w:tentative="1">
      <w:start w:val="1"/>
      <w:numFmt w:val="lowerLetter"/>
      <w:lvlText w:val="%8."/>
      <w:lvlJc w:val="left"/>
      <w:pPr>
        <w:ind w:left="5803" w:hanging="360"/>
      </w:pPr>
    </w:lvl>
    <w:lvl w:ilvl="8" w:tplc="0C09001B" w:tentative="1">
      <w:start w:val="1"/>
      <w:numFmt w:val="lowerRoman"/>
      <w:lvlText w:val="%9."/>
      <w:lvlJc w:val="right"/>
      <w:pPr>
        <w:ind w:left="6523" w:hanging="180"/>
      </w:pPr>
    </w:lvl>
  </w:abstractNum>
  <w:abstractNum w:abstractNumId="1" w15:restartNumberingAfterBreak="0">
    <w:nsid w:val="792018D5"/>
    <w:multiLevelType w:val="hybridMultilevel"/>
    <w:tmpl w:val="952E882C"/>
    <w:lvl w:ilvl="0" w:tplc="AD96C3F2">
      <w:numFmt w:val="bullet"/>
      <w:lvlText w:val="-"/>
      <w:lvlJc w:val="left"/>
      <w:pPr>
        <w:ind w:left="720" w:hanging="360"/>
      </w:pPr>
      <w:rPr>
        <w:rFonts w:ascii="Aptos" w:eastAsia="Times New Roman"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9814821">
    <w:abstractNumId w:val="0"/>
  </w:num>
  <w:num w:numId="2" w16cid:durableId="1710763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EA6"/>
    <w:rsid w:val="00043A43"/>
    <w:rsid w:val="00073478"/>
    <w:rsid w:val="0009495B"/>
    <w:rsid w:val="000A4C25"/>
    <w:rsid w:val="0010740B"/>
    <w:rsid w:val="00114B58"/>
    <w:rsid w:val="001174BC"/>
    <w:rsid w:val="00125492"/>
    <w:rsid w:val="00171385"/>
    <w:rsid w:val="00180323"/>
    <w:rsid w:val="00182B9E"/>
    <w:rsid w:val="001969C1"/>
    <w:rsid w:val="001E6818"/>
    <w:rsid w:val="001F3DAD"/>
    <w:rsid w:val="00222259"/>
    <w:rsid w:val="002341A7"/>
    <w:rsid w:val="002457F5"/>
    <w:rsid w:val="00280BB9"/>
    <w:rsid w:val="002A2C31"/>
    <w:rsid w:val="002C09AF"/>
    <w:rsid w:val="002C09FF"/>
    <w:rsid w:val="002F03A8"/>
    <w:rsid w:val="002F3689"/>
    <w:rsid w:val="00300B32"/>
    <w:rsid w:val="0031417A"/>
    <w:rsid w:val="003220D2"/>
    <w:rsid w:val="003238D8"/>
    <w:rsid w:val="003273B8"/>
    <w:rsid w:val="0034507D"/>
    <w:rsid w:val="00376E5D"/>
    <w:rsid w:val="003846EE"/>
    <w:rsid w:val="00386078"/>
    <w:rsid w:val="00394730"/>
    <w:rsid w:val="003B4E43"/>
    <w:rsid w:val="003C738F"/>
    <w:rsid w:val="003E5CA4"/>
    <w:rsid w:val="003F4F0B"/>
    <w:rsid w:val="003F6992"/>
    <w:rsid w:val="00402E5B"/>
    <w:rsid w:val="004420DF"/>
    <w:rsid w:val="00466674"/>
    <w:rsid w:val="00473DD2"/>
    <w:rsid w:val="00473E6D"/>
    <w:rsid w:val="004A3072"/>
    <w:rsid w:val="004B636B"/>
    <w:rsid w:val="004B79BF"/>
    <w:rsid w:val="004D2F0E"/>
    <w:rsid w:val="004D566C"/>
    <w:rsid w:val="004D5B70"/>
    <w:rsid w:val="004E4411"/>
    <w:rsid w:val="004E477F"/>
    <w:rsid w:val="00512094"/>
    <w:rsid w:val="00520D61"/>
    <w:rsid w:val="00523855"/>
    <w:rsid w:val="005527E2"/>
    <w:rsid w:val="005537B1"/>
    <w:rsid w:val="0057590C"/>
    <w:rsid w:val="00590704"/>
    <w:rsid w:val="005B7230"/>
    <w:rsid w:val="005E02C7"/>
    <w:rsid w:val="005E2F51"/>
    <w:rsid w:val="006056EC"/>
    <w:rsid w:val="006325D7"/>
    <w:rsid w:val="00633B6A"/>
    <w:rsid w:val="00640655"/>
    <w:rsid w:val="006434EC"/>
    <w:rsid w:val="00644F02"/>
    <w:rsid w:val="00684675"/>
    <w:rsid w:val="00694D3B"/>
    <w:rsid w:val="00696654"/>
    <w:rsid w:val="006A307A"/>
    <w:rsid w:val="006B04B2"/>
    <w:rsid w:val="006B4694"/>
    <w:rsid w:val="006D59DD"/>
    <w:rsid w:val="006E0610"/>
    <w:rsid w:val="006F51BE"/>
    <w:rsid w:val="006F5BE1"/>
    <w:rsid w:val="00715EA6"/>
    <w:rsid w:val="00717FC7"/>
    <w:rsid w:val="007515E8"/>
    <w:rsid w:val="00775B81"/>
    <w:rsid w:val="007D2142"/>
    <w:rsid w:val="008048E7"/>
    <w:rsid w:val="00805270"/>
    <w:rsid w:val="008278D8"/>
    <w:rsid w:val="00833F9A"/>
    <w:rsid w:val="00835FB2"/>
    <w:rsid w:val="00845CBB"/>
    <w:rsid w:val="0086047A"/>
    <w:rsid w:val="00862748"/>
    <w:rsid w:val="00884888"/>
    <w:rsid w:val="008A67F7"/>
    <w:rsid w:val="008C2FB8"/>
    <w:rsid w:val="008C30B2"/>
    <w:rsid w:val="008D1C0D"/>
    <w:rsid w:val="00926AF2"/>
    <w:rsid w:val="00976F52"/>
    <w:rsid w:val="009848A9"/>
    <w:rsid w:val="00985C46"/>
    <w:rsid w:val="00987C8A"/>
    <w:rsid w:val="009C5186"/>
    <w:rsid w:val="009E3CB1"/>
    <w:rsid w:val="00A07CB4"/>
    <w:rsid w:val="00A157F2"/>
    <w:rsid w:val="00A21A66"/>
    <w:rsid w:val="00A338B4"/>
    <w:rsid w:val="00A51A4B"/>
    <w:rsid w:val="00A52867"/>
    <w:rsid w:val="00AA0CB1"/>
    <w:rsid w:val="00AA3772"/>
    <w:rsid w:val="00AA47DE"/>
    <w:rsid w:val="00AD217A"/>
    <w:rsid w:val="00AD2AF2"/>
    <w:rsid w:val="00AD3A68"/>
    <w:rsid w:val="00B01AFC"/>
    <w:rsid w:val="00B17CBC"/>
    <w:rsid w:val="00B251F8"/>
    <w:rsid w:val="00B31E5B"/>
    <w:rsid w:val="00B32908"/>
    <w:rsid w:val="00B40E7E"/>
    <w:rsid w:val="00BA1CB3"/>
    <w:rsid w:val="00BC3FC8"/>
    <w:rsid w:val="00BD0856"/>
    <w:rsid w:val="00C153FA"/>
    <w:rsid w:val="00C32C70"/>
    <w:rsid w:val="00C61479"/>
    <w:rsid w:val="00C71C82"/>
    <w:rsid w:val="00C738E9"/>
    <w:rsid w:val="00C87039"/>
    <w:rsid w:val="00CA09D9"/>
    <w:rsid w:val="00CA2AB8"/>
    <w:rsid w:val="00CE48BE"/>
    <w:rsid w:val="00CF3B20"/>
    <w:rsid w:val="00D06082"/>
    <w:rsid w:val="00D1375B"/>
    <w:rsid w:val="00D178C7"/>
    <w:rsid w:val="00D47565"/>
    <w:rsid w:val="00DC1F06"/>
    <w:rsid w:val="00DE69A8"/>
    <w:rsid w:val="00E514DD"/>
    <w:rsid w:val="00E55CD2"/>
    <w:rsid w:val="00E616FA"/>
    <w:rsid w:val="00E743DB"/>
    <w:rsid w:val="00E84247"/>
    <w:rsid w:val="00E9181B"/>
    <w:rsid w:val="00E93EF1"/>
    <w:rsid w:val="00EB53F5"/>
    <w:rsid w:val="00EE543D"/>
    <w:rsid w:val="00EE710C"/>
    <w:rsid w:val="00EF59ED"/>
    <w:rsid w:val="00EF680C"/>
    <w:rsid w:val="00F4527F"/>
    <w:rsid w:val="00F6483F"/>
    <w:rsid w:val="00FA3DD0"/>
    <w:rsid w:val="00FA629A"/>
    <w:rsid w:val="00FE0E90"/>
    <w:rsid w:val="00FE50AF"/>
    <w:rsid w:val="11024F15"/>
    <w:rsid w:val="12209314"/>
    <w:rsid w:val="124C26C0"/>
    <w:rsid w:val="18B51765"/>
    <w:rsid w:val="1ABD1ABB"/>
    <w:rsid w:val="211333E2"/>
    <w:rsid w:val="220B916F"/>
    <w:rsid w:val="23A10A72"/>
    <w:rsid w:val="24A29F5D"/>
    <w:rsid w:val="34EA443B"/>
    <w:rsid w:val="39801F16"/>
    <w:rsid w:val="3B22486B"/>
    <w:rsid w:val="4715A323"/>
    <w:rsid w:val="5AF7132F"/>
    <w:rsid w:val="5D96370C"/>
    <w:rsid w:val="6CE88C07"/>
    <w:rsid w:val="77A7227F"/>
    <w:rsid w:val="7F5C5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BD7D7"/>
  <w15:chartTrackingRefBased/>
  <w15:docId w15:val="{D6322DC9-D963-4CFB-94F9-E9BD3074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082"/>
    <w:rPr>
      <w:lang w:val="en-US"/>
    </w:rPr>
  </w:style>
  <w:style w:type="paragraph" w:styleId="Heading1">
    <w:name w:val="heading 1"/>
    <w:basedOn w:val="Normal"/>
    <w:next w:val="Normal"/>
    <w:link w:val="Heading1Char"/>
    <w:uiPriority w:val="9"/>
    <w:qFormat/>
    <w:rsid w:val="00B32908"/>
    <w:pPr>
      <w:keepNext/>
      <w:keepLines/>
      <w:spacing w:after="400"/>
      <w:outlineLvl w:val="0"/>
    </w:pPr>
    <w:rPr>
      <w:rFonts w:asciiTheme="majorHAnsi" w:eastAsiaTheme="majorEastAsia" w:hAnsiTheme="majorHAnsi" w:cstheme="majorBidi"/>
      <w:b/>
      <w:caps/>
      <w:sz w:val="40"/>
      <w:szCs w:val="32"/>
    </w:rPr>
  </w:style>
  <w:style w:type="paragraph" w:styleId="Heading2">
    <w:name w:val="heading 2"/>
    <w:basedOn w:val="Normal"/>
    <w:next w:val="Normal"/>
    <w:link w:val="Heading2Char"/>
    <w:uiPriority w:val="9"/>
    <w:qFormat/>
    <w:rsid w:val="00AA47DE"/>
    <w:pPr>
      <w:keepNext/>
      <w:keepLines/>
      <w:outlineLvl w:val="1"/>
    </w:pPr>
    <w:rPr>
      <w:rFonts w:asciiTheme="majorHAnsi" w:eastAsiaTheme="majorEastAsia" w:hAnsiTheme="majorHAnsi" w:cstheme="majorBidi"/>
      <w:b/>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20D2"/>
    <w:pPr>
      <w:spacing w:after="0"/>
      <w:contextualSpacing/>
    </w:pPr>
    <w:rPr>
      <w:rFonts w:asciiTheme="majorHAnsi" w:eastAsiaTheme="majorEastAsia" w:hAnsiTheme="majorHAnsi" w:cstheme="majorBidi"/>
      <w:caps/>
      <w:kern w:val="28"/>
      <w:sz w:val="60"/>
      <w:szCs w:val="56"/>
    </w:rPr>
  </w:style>
  <w:style w:type="character" w:customStyle="1" w:styleId="TitleChar">
    <w:name w:val="Title Char"/>
    <w:basedOn w:val="DefaultParagraphFont"/>
    <w:link w:val="Title"/>
    <w:uiPriority w:val="10"/>
    <w:rsid w:val="003220D2"/>
    <w:rPr>
      <w:rFonts w:asciiTheme="majorHAnsi" w:eastAsiaTheme="majorEastAsia" w:hAnsiTheme="majorHAnsi" w:cstheme="majorBidi"/>
      <w:caps/>
      <w:kern w:val="28"/>
      <w:sz w:val="60"/>
      <w:szCs w:val="56"/>
      <w:lang w:val="en-US"/>
    </w:rPr>
  </w:style>
  <w:style w:type="paragraph" w:styleId="Subtitle">
    <w:name w:val="Subtitle"/>
    <w:basedOn w:val="Normal"/>
    <w:link w:val="SubtitleChar"/>
    <w:uiPriority w:val="11"/>
    <w:qFormat/>
    <w:rsid w:val="00D06082"/>
    <w:pPr>
      <w:numPr>
        <w:ilvl w:val="1"/>
      </w:numPr>
    </w:pPr>
    <w:rPr>
      <w:rFonts w:eastAsiaTheme="minorEastAsia" w:cstheme="minorBidi"/>
      <w:caps/>
      <w:sz w:val="40"/>
      <w:szCs w:val="22"/>
    </w:rPr>
  </w:style>
  <w:style w:type="character" w:customStyle="1" w:styleId="SubtitleChar">
    <w:name w:val="Subtitle Char"/>
    <w:basedOn w:val="DefaultParagraphFont"/>
    <w:link w:val="Subtitle"/>
    <w:uiPriority w:val="11"/>
    <w:rsid w:val="00D06082"/>
    <w:rPr>
      <w:rFonts w:eastAsiaTheme="minorEastAsia" w:cstheme="minorBidi"/>
      <w:caps/>
      <w:sz w:val="40"/>
      <w:szCs w:val="22"/>
      <w:lang w:val="en-US"/>
    </w:rPr>
  </w:style>
  <w:style w:type="character" w:customStyle="1" w:styleId="Heading1Char">
    <w:name w:val="Heading 1 Char"/>
    <w:basedOn w:val="DefaultParagraphFont"/>
    <w:link w:val="Heading1"/>
    <w:uiPriority w:val="9"/>
    <w:rsid w:val="00B32908"/>
    <w:rPr>
      <w:rFonts w:asciiTheme="majorHAnsi" w:eastAsiaTheme="majorEastAsia" w:hAnsiTheme="majorHAnsi" w:cstheme="majorBidi"/>
      <w:b/>
      <w:caps/>
      <w:sz w:val="40"/>
      <w:szCs w:val="32"/>
      <w:lang w:val="en-US"/>
    </w:rPr>
  </w:style>
  <w:style w:type="character" w:customStyle="1" w:styleId="Heading2Char">
    <w:name w:val="Heading 2 Char"/>
    <w:basedOn w:val="DefaultParagraphFont"/>
    <w:link w:val="Heading2"/>
    <w:uiPriority w:val="9"/>
    <w:rsid w:val="00AA47DE"/>
    <w:rPr>
      <w:rFonts w:asciiTheme="majorHAnsi" w:eastAsiaTheme="majorEastAsia" w:hAnsiTheme="majorHAnsi" w:cstheme="majorBidi"/>
      <w:b/>
      <w:caps/>
      <w:szCs w:val="26"/>
      <w:lang w:val="en-US"/>
    </w:rPr>
  </w:style>
  <w:style w:type="paragraph" w:styleId="Quote">
    <w:name w:val="Quote"/>
    <w:basedOn w:val="Normal"/>
    <w:link w:val="QuoteChar"/>
    <w:uiPriority w:val="12"/>
    <w:qFormat/>
    <w:rsid w:val="00E616FA"/>
    <w:pPr>
      <w:spacing w:after="0"/>
      <w:jc w:val="right"/>
    </w:pPr>
    <w:rPr>
      <w:iCs/>
      <w:caps/>
      <w:color w:val="38BDBB" w:themeColor="accent1"/>
      <w:sz w:val="40"/>
    </w:rPr>
  </w:style>
  <w:style w:type="character" w:customStyle="1" w:styleId="QuoteChar">
    <w:name w:val="Quote Char"/>
    <w:basedOn w:val="DefaultParagraphFont"/>
    <w:link w:val="Quote"/>
    <w:uiPriority w:val="12"/>
    <w:rsid w:val="00E616FA"/>
    <w:rPr>
      <w:iCs/>
      <w:caps/>
      <w:color w:val="38BDBB" w:themeColor="accent1"/>
      <w:sz w:val="4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Light">
    <w:name w:val="Normal - Light"/>
    <w:basedOn w:val="Normal"/>
    <w:link w:val="Normal-LightChar"/>
    <w:uiPriority w:val="13"/>
    <w:qFormat/>
    <w:rsid w:val="00A07CB4"/>
    <w:pPr>
      <w:spacing w:after="0"/>
      <w:ind w:right="288"/>
    </w:pPr>
    <w:rPr>
      <w:color w:val="FFFFFF" w:themeColor="background1"/>
    </w:rPr>
  </w:style>
  <w:style w:type="character" w:customStyle="1" w:styleId="Normal-LightChar">
    <w:name w:val="Normal - Light Char"/>
    <w:basedOn w:val="DefaultParagraphFont"/>
    <w:link w:val="Normal-Light"/>
    <w:uiPriority w:val="13"/>
    <w:rsid w:val="00A07CB4"/>
    <w:rPr>
      <w:color w:val="FFFFFF" w:themeColor="background1"/>
      <w:lang w:val="en-US"/>
    </w:rPr>
  </w:style>
  <w:style w:type="paragraph" w:styleId="NoSpacing">
    <w:name w:val="No Spacing"/>
    <w:uiPriority w:val="1"/>
    <w:rsid w:val="006325D7"/>
    <w:pPr>
      <w:spacing w:after="0"/>
    </w:pPr>
    <w:rPr>
      <w:lang w:val="en-US"/>
    </w:rPr>
  </w:style>
  <w:style w:type="paragraph" w:customStyle="1" w:styleId="GraphicAnchor">
    <w:name w:val="Graphic Anchor"/>
    <w:basedOn w:val="Normal"/>
    <w:qFormat/>
    <w:rsid w:val="00114B58"/>
    <w:pPr>
      <w:spacing w:after="320"/>
    </w:pPr>
    <w:rPr>
      <w:sz w:val="16"/>
    </w:rPr>
  </w:style>
  <w:style w:type="paragraph" w:styleId="IntenseQuote">
    <w:name w:val="Intense Quote"/>
    <w:basedOn w:val="Normal"/>
    <w:next w:val="Normal"/>
    <w:link w:val="IntenseQuoteChar"/>
    <w:uiPriority w:val="30"/>
    <w:rsid w:val="00520D61"/>
    <w:pPr>
      <w:spacing w:after="0"/>
    </w:pPr>
    <w:rPr>
      <w:b/>
      <w:iCs/>
      <w:caps/>
      <w:color w:val="38BDBB" w:themeColor="accent1"/>
      <w:sz w:val="40"/>
    </w:rPr>
  </w:style>
  <w:style w:type="character" w:customStyle="1" w:styleId="IntenseQuoteChar">
    <w:name w:val="Intense Quote Char"/>
    <w:basedOn w:val="DefaultParagraphFont"/>
    <w:link w:val="IntenseQuote"/>
    <w:uiPriority w:val="30"/>
    <w:rsid w:val="00520D61"/>
    <w:rPr>
      <w:b/>
      <w:iCs/>
      <w:caps/>
      <w:color w:val="38BDBB" w:themeColor="accent1"/>
      <w:sz w:val="40"/>
      <w:lang w:val="en-US"/>
    </w:rPr>
  </w:style>
  <w:style w:type="paragraph" w:styleId="ListParagraph">
    <w:name w:val="List Paragraph"/>
    <w:basedOn w:val="Normal"/>
    <w:uiPriority w:val="34"/>
    <w:semiHidden/>
    <w:rsid w:val="00C153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vlions.president@gmail.com"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pap\AppData\Roaming\Microsoft\Templates\Nonprofit%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C85A18DBE34497BF80524B39F36240"/>
        <w:category>
          <w:name w:val="General"/>
          <w:gallery w:val="placeholder"/>
        </w:category>
        <w:types>
          <w:type w:val="bbPlcHdr"/>
        </w:types>
        <w:behaviors>
          <w:behavior w:val="content"/>
        </w:behaviors>
        <w:guid w:val="{5FEF2EB8-FA4B-4B39-A306-151A71D9DEC6}"/>
      </w:docPartPr>
      <w:docPartBody>
        <w:p w:rsidR="0048409E" w:rsidRDefault="0048409E" w:rsidP="0048409E">
          <w:pPr>
            <w:pStyle w:val="ADC85A18DBE34497BF80524B39F36240"/>
          </w:pPr>
          <w:r>
            <w:t>Type a caption here for the photos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09E"/>
    <w:rsid w:val="001174BC"/>
    <w:rsid w:val="002C09FF"/>
    <w:rsid w:val="003846EE"/>
    <w:rsid w:val="0048409E"/>
    <w:rsid w:val="00590704"/>
    <w:rsid w:val="006D59DD"/>
    <w:rsid w:val="00862748"/>
    <w:rsid w:val="00C738E9"/>
    <w:rsid w:val="00D60977"/>
    <w:rsid w:val="00E91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09E"/>
    <w:rPr>
      <w:color w:val="808080"/>
    </w:rPr>
  </w:style>
  <w:style w:type="paragraph" w:customStyle="1" w:styleId="ADC85A18DBE34497BF80524B39F36240">
    <w:name w:val="ADC85A18DBE34497BF80524B39F36240"/>
    <w:rsid w:val="004840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arity brochure">
      <a:dk1>
        <a:sysClr val="windowText" lastClr="000000"/>
      </a:dk1>
      <a:lt1>
        <a:sysClr val="window" lastClr="FFFFFF"/>
      </a:lt1>
      <a:dk2>
        <a:srgbClr val="000000"/>
      </a:dk2>
      <a:lt2>
        <a:srgbClr val="FFFFFF"/>
      </a:lt2>
      <a:accent1>
        <a:srgbClr val="38BDBB"/>
      </a:accent1>
      <a:accent2>
        <a:srgbClr val="FFFFFF"/>
      </a:accent2>
      <a:accent3>
        <a:srgbClr val="FFFFFF"/>
      </a:accent3>
      <a:accent4>
        <a:srgbClr val="FFFFFF"/>
      </a:accent4>
      <a:accent5>
        <a:srgbClr val="FFFFFF"/>
      </a:accent5>
      <a:accent6>
        <a:srgbClr val="FFFFFF"/>
      </a:accent6>
      <a:hlink>
        <a:srgbClr val="38BABA"/>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43F7D4-CDC7-4399-A4EC-30232DFFEEB4}">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03D69045-90D8-424E-B38F-05C043451B9D}">
  <ds:schemaRefs>
    <ds:schemaRef ds:uri="http://schemas.microsoft.com/sharepoint/v3/contenttype/forms"/>
  </ds:schemaRefs>
</ds:datastoreItem>
</file>

<file path=customXml/itemProps3.xml><?xml version="1.0" encoding="utf-8"?>
<ds:datastoreItem xmlns:ds="http://schemas.openxmlformats.org/officeDocument/2006/customXml" ds:itemID="{B6A77591-1346-4AC9-B9FF-0B5E7D982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Nonprofit brochure</Template>
  <TotalTime>1</TotalTime>
  <Pages>2</Pages>
  <Words>653</Words>
  <Characters>3851</Characters>
  <Application>Microsoft Office Word</Application>
  <DocSecurity>0</DocSecurity>
  <Lines>398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Pappenhagen</dc:creator>
  <cp:keywords/>
  <dc:description/>
  <cp:lastModifiedBy>Jim Pappenhagen</cp:lastModifiedBy>
  <cp:revision>2</cp:revision>
  <cp:lastPrinted>2026-02-02T18:13:00Z</cp:lastPrinted>
  <dcterms:created xsi:type="dcterms:W3CDTF">2026-02-10T12:43:00Z</dcterms:created>
  <dcterms:modified xsi:type="dcterms:W3CDTF">2026-02-10T12:43:00Z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